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AB4CAF" w14:textId="77777777" w:rsidR="00762BB4" w:rsidRPr="00762BB4" w:rsidRDefault="00E742D1" w:rsidP="00762BB4">
      <w:pPr>
        <w:pStyle w:val="NoParagraphStyle"/>
        <w:rPr>
          <w:rFonts w:ascii="Arial" w:hAnsi="Arial" w:cs="Arial"/>
          <w:sz w:val="36"/>
          <w:szCs w:val="36"/>
        </w:rPr>
      </w:pPr>
      <w:r w:rsidRPr="00762BB4">
        <w:rPr>
          <w:rFonts w:ascii="Arial" w:hAnsi="Arial" w:cs="Arial"/>
          <w:sz w:val="36"/>
          <w:szCs w:val="36"/>
        </w:rPr>
        <w:t xml:space="preserve">NPTC Group </w:t>
      </w:r>
      <w:r w:rsidR="00762BB4" w:rsidRPr="00762BB4">
        <w:rPr>
          <w:rFonts w:ascii="Arial" w:hAnsi="Arial" w:cs="Arial"/>
          <w:b/>
          <w:bCs/>
          <w:sz w:val="36"/>
          <w:szCs w:val="36"/>
        </w:rPr>
        <w:t xml:space="preserve">Art &amp; Design Department </w:t>
      </w:r>
      <w:r w:rsidR="00762BB4" w:rsidRPr="00762BB4">
        <w:rPr>
          <w:rFonts w:ascii="Arial" w:hAnsi="Arial" w:cs="Arial"/>
          <w:sz w:val="36"/>
          <w:szCs w:val="36"/>
        </w:rPr>
        <w:t>UAL E</w:t>
      </w:r>
      <w:r w:rsidRPr="00762BB4">
        <w:rPr>
          <w:rFonts w:ascii="Arial" w:hAnsi="Arial" w:cs="Arial"/>
          <w:sz w:val="36"/>
          <w:szCs w:val="36"/>
        </w:rPr>
        <w:t>xtended Diploma</w:t>
      </w:r>
    </w:p>
    <w:p w14:paraId="2A7394B7" w14:textId="3CA9C3CB" w:rsidR="00E742D1" w:rsidRPr="0046102F" w:rsidRDefault="00E742D1" w:rsidP="00762BB4">
      <w:pPr>
        <w:pStyle w:val="NoParagraphStyle"/>
        <w:rPr>
          <w:rFonts w:ascii="Arial" w:hAnsi="Arial" w:cs="Arial"/>
          <w:sz w:val="28"/>
          <w:szCs w:val="28"/>
        </w:rPr>
      </w:pPr>
      <w:r w:rsidRPr="0046102F">
        <w:rPr>
          <w:rFonts w:ascii="Arial" w:hAnsi="Arial" w:cs="Arial"/>
          <w:sz w:val="28"/>
          <w:szCs w:val="28"/>
        </w:rPr>
        <w:t xml:space="preserve">Assignment: </w:t>
      </w:r>
      <w:r w:rsidRPr="0046102F">
        <w:rPr>
          <w:rFonts w:ascii="Arial" w:hAnsi="Arial" w:cs="Arial"/>
          <w:b/>
          <w:bCs/>
          <w:sz w:val="28"/>
          <w:szCs w:val="28"/>
        </w:rPr>
        <w:t>Term 1: Exploratory Workshops</w:t>
      </w:r>
      <w:r w:rsidRPr="0046102F">
        <w:rPr>
          <w:rFonts w:ascii="Arial" w:hAnsi="Arial" w:cs="Arial"/>
          <w:sz w:val="28"/>
          <w:szCs w:val="28"/>
        </w:rPr>
        <w:tab/>
        <w:t>Start:</w:t>
      </w:r>
      <w:r w:rsidRPr="0046102F">
        <w:rPr>
          <w:rFonts w:ascii="Arial" w:hAnsi="Arial" w:cs="Arial"/>
          <w:sz w:val="28"/>
          <w:szCs w:val="28"/>
        </w:rPr>
        <w:tab/>
      </w:r>
      <w:r w:rsidRPr="0046102F">
        <w:rPr>
          <w:rFonts w:ascii="Arial" w:hAnsi="Arial" w:cs="Arial"/>
          <w:sz w:val="28"/>
          <w:szCs w:val="28"/>
        </w:rPr>
        <w:tab/>
      </w:r>
      <w:r w:rsidRPr="0046102F">
        <w:rPr>
          <w:rFonts w:ascii="Arial" w:hAnsi="Arial" w:cs="Arial"/>
          <w:sz w:val="28"/>
          <w:szCs w:val="28"/>
        </w:rPr>
        <w:tab/>
        <w:t xml:space="preserve">   Deadline:</w:t>
      </w:r>
    </w:p>
    <w:p w14:paraId="1F265C9D" w14:textId="77777777" w:rsidR="005F5DEA" w:rsidRDefault="00E742D1" w:rsidP="00E742D1">
      <w:pPr>
        <w:pStyle w:val="NoParagraphStyle"/>
        <w:rPr>
          <w:rFonts w:ascii="Arial" w:hAnsi="Arial" w:cs="Arial"/>
          <w:sz w:val="28"/>
          <w:szCs w:val="28"/>
        </w:rPr>
      </w:pPr>
      <w:r w:rsidRPr="0046102F">
        <w:rPr>
          <w:rFonts w:ascii="Arial" w:hAnsi="Arial" w:cs="Arial"/>
          <w:sz w:val="28"/>
          <w:szCs w:val="28"/>
        </w:rPr>
        <w:t xml:space="preserve">Tutors: Rob Loupart, Ian Savage, Carys </w:t>
      </w:r>
      <w:r w:rsidR="00762BB4">
        <w:rPr>
          <w:rFonts w:ascii="Arial" w:hAnsi="Arial" w:cs="Arial"/>
          <w:sz w:val="28"/>
          <w:szCs w:val="28"/>
        </w:rPr>
        <w:t>Jones</w:t>
      </w:r>
      <w:r w:rsidRPr="0046102F">
        <w:rPr>
          <w:rFonts w:ascii="Arial" w:hAnsi="Arial" w:cs="Arial"/>
          <w:sz w:val="28"/>
          <w:szCs w:val="28"/>
        </w:rPr>
        <w:tab/>
      </w:r>
    </w:p>
    <w:p w14:paraId="2F1CF245" w14:textId="1DBBA397" w:rsidR="00E742D1" w:rsidRPr="0046102F" w:rsidRDefault="00E742D1" w:rsidP="00E742D1">
      <w:pPr>
        <w:pStyle w:val="NoParagraphStyle"/>
        <w:rPr>
          <w:rFonts w:ascii="Arial" w:hAnsi="Arial" w:cs="Arial"/>
          <w:sz w:val="28"/>
          <w:szCs w:val="28"/>
        </w:rPr>
      </w:pPr>
      <w:r w:rsidRPr="0046102F">
        <w:rPr>
          <w:rFonts w:ascii="Arial" w:hAnsi="Arial" w:cs="Arial"/>
          <w:sz w:val="28"/>
          <w:szCs w:val="28"/>
        </w:rPr>
        <w:tab/>
      </w:r>
      <w:r w:rsidRPr="0046102F">
        <w:rPr>
          <w:rFonts w:ascii="Arial" w:hAnsi="Arial" w:cs="Arial"/>
          <w:sz w:val="28"/>
          <w:szCs w:val="28"/>
        </w:rPr>
        <w:tab/>
        <w:t xml:space="preserve">  </w:t>
      </w:r>
      <w:r w:rsidRPr="0046102F">
        <w:rPr>
          <w:rFonts w:ascii="Arial" w:hAnsi="Arial" w:cs="Arial"/>
          <w:sz w:val="28"/>
          <w:szCs w:val="28"/>
        </w:rPr>
        <w:tab/>
      </w:r>
      <w:r w:rsidRPr="0046102F">
        <w:rPr>
          <w:rFonts w:ascii="Arial" w:hAnsi="Arial" w:cs="Arial"/>
          <w:sz w:val="28"/>
          <w:szCs w:val="28"/>
        </w:rPr>
        <w:tab/>
        <w:t xml:space="preserve">      </w:t>
      </w:r>
    </w:p>
    <w:p w14:paraId="048706FA" w14:textId="77777777" w:rsidR="00E0774F" w:rsidRDefault="00E742D1" w:rsidP="00E742D1">
      <w:pPr>
        <w:pStyle w:val="NoParagraphStyle"/>
        <w:rPr>
          <w:rFonts w:ascii="Arial" w:hAnsi="Arial" w:cs="Arial"/>
          <w:sz w:val="28"/>
          <w:szCs w:val="28"/>
        </w:rPr>
      </w:pPr>
      <w:r w:rsidRPr="0046102F">
        <w:rPr>
          <w:rFonts w:ascii="Arial" w:hAnsi="Arial" w:cs="Arial"/>
          <w:sz w:val="28"/>
          <w:szCs w:val="28"/>
        </w:rPr>
        <w:t xml:space="preserve">For this assignment you will be producing work to cover the units below: </w:t>
      </w:r>
    </w:p>
    <w:p w14:paraId="4B236A5A" w14:textId="77777777" w:rsidR="0046102F" w:rsidRDefault="00E742D1" w:rsidP="00E742D1">
      <w:pPr>
        <w:pStyle w:val="NoParagraphStyle"/>
        <w:rPr>
          <w:rFonts w:ascii="Arial" w:hAnsi="Arial" w:cs="Arial"/>
          <w:i/>
          <w:iCs/>
          <w:sz w:val="28"/>
          <w:szCs w:val="28"/>
        </w:rPr>
      </w:pPr>
      <w:r w:rsidRPr="0046102F">
        <w:rPr>
          <w:rFonts w:ascii="Arial" w:hAnsi="Arial" w:cs="Arial"/>
          <w:i/>
          <w:iCs/>
          <w:sz w:val="28"/>
          <w:szCs w:val="28"/>
        </w:rPr>
        <w:t xml:space="preserve">Unit 1: Visual language   Unit 2: Research Skills </w:t>
      </w:r>
    </w:p>
    <w:p w14:paraId="28B3EE1E" w14:textId="77777777" w:rsidR="00E742D1" w:rsidRPr="0046102F" w:rsidRDefault="00E742D1" w:rsidP="00E742D1">
      <w:pPr>
        <w:pStyle w:val="NoParagraphStyle"/>
        <w:rPr>
          <w:rFonts w:ascii="Arial" w:hAnsi="Arial" w:cs="Arial"/>
          <w:i/>
          <w:iCs/>
          <w:sz w:val="28"/>
          <w:szCs w:val="28"/>
        </w:rPr>
      </w:pPr>
      <w:r w:rsidRPr="0046102F">
        <w:rPr>
          <w:rFonts w:ascii="Arial" w:hAnsi="Arial" w:cs="Arial"/>
          <w:i/>
          <w:iCs/>
          <w:sz w:val="28"/>
          <w:szCs w:val="28"/>
        </w:rPr>
        <w:t xml:space="preserve">Unit 3: Contextual &amp; Critical Awareness Unit 4: Materials &amp; Processes   </w:t>
      </w:r>
    </w:p>
    <w:p w14:paraId="19C2AC33" w14:textId="77777777" w:rsidR="00EA3C73" w:rsidRPr="0046102F" w:rsidRDefault="00EA3C73">
      <w:pPr>
        <w:rPr>
          <w:sz w:val="28"/>
          <w:szCs w:val="28"/>
        </w:rPr>
      </w:pPr>
    </w:p>
    <w:p w14:paraId="72034AE9" w14:textId="1CC0D239" w:rsidR="00CE50FE" w:rsidRDefault="00CE50FE" w:rsidP="00CE50FE">
      <w:pPr>
        <w:autoSpaceDE w:val="0"/>
        <w:autoSpaceDN w:val="0"/>
        <w:adjustRightInd w:val="0"/>
        <w:jc w:val="center"/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</w:pPr>
      <w:r w:rsidRPr="00CE50FE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>7 Deadly Sins and 7 Heavenly Virtues</w:t>
      </w:r>
    </w:p>
    <w:p w14:paraId="010A4B43" w14:textId="77777777" w:rsidR="00CE50FE" w:rsidRPr="000C31CF" w:rsidRDefault="00CE50FE" w:rsidP="00CE50FE">
      <w:pPr>
        <w:autoSpaceDE w:val="0"/>
        <w:autoSpaceDN w:val="0"/>
        <w:adjustRightInd w:val="0"/>
        <w:jc w:val="center"/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</w:pPr>
    </w:p>
    <w:p w14:paraId="30B47DD3" w14:textId="77777777" w:rsidR="00CE50FE" w:rsidRPr="000C31CF" w:rsidRDefault="00CE50FE" w:rsidP="00CE50FE">
      <w:pPr>
        <w:autoSpaceDE w:val="0"/>
        <w:autoSpaceDN w:val="0"/>
        <w:adjustRightInd w:val="0"/>
        <w:ind w:left="720" w:firstLine="720"/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</w:pP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 xml:space="preserve">    </w:t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u w:val="single"/>
          <w:lang w:eastAsia="en-US"/>
        </w:rPr>
        <w:t xml:space="preserve">Sin </w:t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u w:val="single"/>
          <w:lang w:eastAsia="en-US"/>
        </w:rPr>
        <w:t>Virtue</w:t>
      </w:r>
    </w:p>
    <w:p w14:paraId="174BE580" w14:textId="753CE8FE" w:rsidR="00CE50FE" w:rsidRPr="000C31CF" w:rsidRDefault="00CE50FE" w:rsidP="00CE50FE">
      <w:pPr>
        <w:autoSpaceDE w:val="0"/>
        <w:autoSpaceDN w:val="0"/>
        <w:adjustRightInd w:val="0"/>
        <w:ind w:firstLine="720"/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</w:pP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>Lus</w:t>
      </w:r>
      <w:r w:rsid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>t (excessive sexual appetites)</w:t>
      </w:r>
      <w:r w:rsid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>Chastity (purity)</w:t>
      </w:r>
    </w:p>
    <w:p w14:paraId="55B02286" w14:textId="77777777" w:rsidR="00CE50FE" w:rsidRPr="000C31CF" w:rsidRDefault="00CE50FE" w:rsidP="00CE50FE">
      <w:pPr>
        <w:autoSpaceDE w:val="0"/>
        <w:autoSpaceDN w:val="0"/>
        <w:adjustRightInd w:val="0"/>
        <w:ind w:firstLine="720"/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</w:pP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>Gluttony (over-indulgence)</w:t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  <w:t>Temperance (self-restraint)</w:t>
      </w:r>
    </w:p>
    <w:p w14:paraId="612947A8" w14:textId="77777777" w:rsidR="00CE50FE" w:rsidRPr="000C31CF" w:rsidRDefault="00CE50FE" w:rsidP="00CE50FE">
      <w:pPr>
        <w:autoSpaceDE w:val="0"/>
        <w:autoSpaceDN w:val="0"/>
        <w:adjustRightInd w:val="0"/>
        <w:ind w:firstLine="720"/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</w:pP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 xml:space="preserve">Greed (avarice) </w:t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  <w:t>Charity (giving)</w:t>
      </w:r>
    </w:p>
    <w:p w14:paraId="07AED971" w14:textId="692D2BE3" w:rsidR="00CE50FE" w:rsidRPr="000C31CF" w:rsidRDefault="00CE50FE" w:rsidP="00CE50FE">
      <w:pPr>
        <w:autoSpaceDE w:val="0"/>
        <w:autoSpaceDN w:val="0"/>
        <w:adjustRightInd w:val="0"/>
        <w:ind w:firstLine="720"/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</w:pP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 xml:space="preserve">Sloth (laziness/idleness) </w:t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  <w:t>Diligence (integrity/hard-working)</w:t>
      </w:r>
    </w:p>
    <w:p w14:paraId="59D87C9F" w14:textId="77777777" w:rsidR="00CE50FE" w:rsidRPr="000C31CF" w:rsidRDefault="00CE50FE" w:rsidP="00CE50FE">
      <w:pPr>
        <w:autoSpaceDE w:val="0"/>
        <w:autoSpaceDN w:val="0"/>
        <w:adjustRightInd w:val="0"/>
        <w:ind w:firstLine="720"/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</w:pP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 xml:space="preserve">Wrath (anger) </w:t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  <w:t>Forgiveness (composure)</w:t>
      </w:r>
    </w:p>
    <w:p w14:paraId="6131BEEB" w14:textId="77777777" w:rsidR="00CE50FE" w:rsidRPr="000C31CF" w:rsidRDefault="00CE50FE" w:rsidP="00CE50FE">
      <w:pPr>
        <w:autoSpaceDE w:val="0"/>
        <w:autoSpaceDN w:val="0"/>
        <w:adjustRightInd w:val="0"/>
        <w:ind w:firstLine="720"/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</w:pP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 xml:space="preserve">Envy (jealousy) </w:t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  <w:t>Kindness (admiration)</w:t>
      </w:r>
    </w:p>
    <w:p w14:paraId="4C76316F" w14:textId="77777777" w:rsidR="00CE50FE" w:rsidRPr="000C31CF" w:rsidRDefault="00CE50FE" w:rsidP="00CE50FE">
      <w:pPr>
        <w:spacing w:after="200" w:line="276" w:lineRule="auto"/>
        <w:ind w:firstLine="720"/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</w:pP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 xml:space="preserve">Pride (vanity) </w:t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</w:r>
      <w:r w:rsidRPr="000C31CF"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  <w:tab/>
        <w:t>Humility (humbleness)</w:t>
      </w:r>
    </w:p>
    <w:p w14:paraId="640C93B2" w14:textId="77777777" w:rsidR="000C31CF" w:rsidRDefault="000C31CF" w:rsidP="000C31C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6B7EB6" wp14:editId="67E8F95C">
            <wp:extent cx="3412841" cy="3482471"/>
            <wp:effectExtent l="0" t="0" r="0" b="3810"/>
            <wp:docPr id="20" name="Picture 20" descr="http://balance.chakrahealingsounds.com/wp-content/uploads/2013/12/7-Deadly-S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lance.chakrahealingsounds.com/wp-content/uploads/2013/12/7-Deadly-Sin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74" cy="348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6FB3382E" wp14:editId="497F1CEB">
            <wp:extent cx="2190307" cy="3483519"/>
            <wp:effectExtent l="0" t="0" r="635" b="3175"/>
            <wp:docPr id="21" name="Picture 21" descr="http://fc08.deviantart.net/fs71/f/2010/077/f/7/f779fb2032c01fd277948ef9b1c20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c08.deviantart.net/fs71/f/2010/077/f/7/f779fb2032c01fd277948ef9b1c20b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2186" cy="348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B03FB" w14:textId="77777777" w:rsidR="000C31CF" w:rsidRDefault="000C31CF" w:rsidP="000C31CF">
      <w:pPr>
        <w:jc w:val="center"/>
        <w:rPr>
          <w:rFonts w:ascii="Arial" w:hAnsi="Arial" w:cs="Arial"/>
        </w:rPr>
      </w:pPr>
    </w:p>
    <w:p w14:paraId="5D2498BC" w14:textId="77777777" w:rsidR="000C31CF" w:rsidRDefault="000C31CF" w:rsidP="000C31CF">
      <w:pPr>
        <w:jc w:val="center"/>
        <w:rPr>
          <w:rFonts w:ascii="Arial" w:hAnsi="Arial" w:cs="Arial"/>
        </w:rPr>
      </w:pPr>
      <w:r w:rsidRPr="00E255C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C8545E7" wp14:editId="0FD7834A">
            <wp:extent cx="6347394" cy="120967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394" cy="120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5B5B" w14:textId="77777777" w:rsidR="000C31CF" w:rsidRPr="00E255C5" w:rsidRDefault="000C31CF" w:rsidP="000C31CF">
      <w:pPr>
        <w:ind w:left="-284" w:right="-330"/>
        <w:jc w:val="center"/>
        <w:rPr>
          <w:rFonts w:ascii="Arial" w:hAnsi="Arial" w:cs="Arial"/>
          <w:sz w:val="20"/>
          <w:szCs w:val="20"/>
        </w:rPr>
      </w:pPr>
      <w:r w:rsidRPr="00E255C5">
        <w:rPr>
          <w:rFonts w:ascii="ArialMT" w:hAnsi="ArialMT" w:cs="ArialMT"/>
          <w:sz w:val="20"/>
          <w:szCs w:val="20"/>
        </w:rPr>
        <w:t xml:space="preserve">7 heavenly virtues by Emma </w:t>
      </w:r>
      <w:proofErr w:type="spellStart"/>
      <w:r w:rsidRPr="00E255C5">
        <w:rPr>
          <w:rFonts w:ascii="ArialMT" w:hAnsi="ArialMT" w:cs="ArialMT"/>
          <w:sz w:val="20"/>
          <w:szCs w:val="20"/>
        </w:rPr>
        <w:t>Brabrook</w:t>
      </w:r>
      <w:proofErr w:type="spellEnd"/>
    </w:p>
    <w:p w14:paraId="2231A3F4" w14:textId="77777777" w:rsidR="000C31CF" w:rsidRDefault="000C31CF" w:rsidP="000C31CF">
      <w:pPr>
        <w:rPr>
          <w:rFonts w:ascii="Arial" w:hAnsi="Arial" w:cs="Arial"/>
        </w:rPr>
      </w:pPr>
    </w:p>
    <w:p w14:paraId="6369707D" w14:textId="75521C66" w:rsidR="00E742D1" w:rsidRPr="0046102F" w:rsidRDefault="00CE50FE" w:rsidP="000D0893">
      <w:pPr>
        <w:ind w:right="-200"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14:paraId="136C3CBF" w14:textId="693135BE" w:rsidR="00DB4DFB" w:rsidRPr="00DB4DFB" w:rsidRDefault="00CE50FE" w:rsidP="00A90B45">
      <w:pPr>
        <w:spacing w:after="160"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</w:rPr>
        <w:br w:type="page"/>
      </w:r>
      <w:r w:rsidR="00DB4DFB" w:rsidRPr="00DB4DFB">
        <w:rPr>
          <w:rFonts w:ascii="Arial" w:hAnsi="Arial" w:cs="Arial"/>
          <w:b/>
          <w:sz w:val="28"/>
          <w:szCs w:val="28"/>
        </w:rPr>
        <w:lastRenderedPageBreak/>
        <w:t>Start</w:t>
      </w:r>
      <w:r w:rsidR="00DB4DFB">
        <w:rPr>
          <w:rFonts w:ascii="Arial" w:hAnsi="Arial" w:cs="Arial"/>
          <w:b/>
          <w:sz w:val="28"/>
          <w:szCs w:val="28"/>
        </w:rPr>
        <w:t xml:space="preserve">: </w:t>
      </w:r>
      <w:r w:rsidR="00F03176">
        <w:rPr>
          <w:rFonts w:ascii="Arial" w:hAnsi="Arial" w:cs="Arial"/>
          <w:sz w:val="28"/>
          <w:szCs w:val="28"/>
        </w:rPr>
        <w:t>Research</w:t>
      </w:r>
      <w:r w:rsidR="00743A97">
        <w:rPr>
          <w:rFonts w:ascii="Arial" w:hAnsi="Arial" w:cs="Arial"/>
          <w:sz w:val="28"/>
          <w:szCs w:val="28"/>
        </w:rPr>
        <w:t xml:space="preserve"> &amp; Recording</w:t>
      </w:r>
    </w:p>
    <w:p w14:paraId="3A63327F" w14:textId="15CC4CAC" w:rsidR="00DB4DFB" w:rsidRDefault="00DB4DFB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 w:rsidRPr="00F03176">
        <w:rPr>
          <w:rFonts w:ascii="Arial" w:hAnsi="Arial" w:cs="Arial"/>
          <w:sz w:val="28"/>
          <w:szCs w:val="28"/>
        </w:rPr>
        <w:t xml:space="preserve">Investigate various Art, Craft and Design movements covering different cultures, periods and styles, using the college library, Internet </w:t>
      </w:r>
      <w:r w:rsidR="005F5DEA">
        <w:rPr>
          <w:rFonts w:ascii="Arial" w:hAnsi="Arial" w:cs="Arial"/>
          <w:sz w:val="28"/>
          <w:szCs w:val="28"/>
        </w:rPr>
        <w:t>and gallery visits.</w:t>
      </w:r>
    </w:p>
    <w:p w14:paraId="16CDF086" w14:textId="77777777" w:rsidR="005F5DEA" w:rsidRPr="00F03176" w:rsidRDefault="005F5DEA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</w:p>
    <w:p w14:paraId="0F6450C0" w14:textId="4DB5613A" w:rsidR="00E0774F" w:rsidRDefault="00DB4DFB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 w:rsidRPr="00F03176">
        <w:rPr>
          <w:rFonts w:ascii="Arial" w:hAnsi="Arial" w:cs="Arial"/>
          <w:sz w:val="28"/>
          <w:szCs w:val="28"/>
        </w:rPr>
        <w:t xml:space="preserve">Produce </w:t>
      </w:r>
      <w:r w:rsidR="00E0774F">
        <w:rPr>
          <w:rFonts w:ascii="Arial" w:hAnsi="Arial" w:cs="Arial"/>
          <w:sz w:val="28"/>
          <w:szCs w:val="28"/>
        </w:rPr>
        <w:t>A3</w:t>
      </w:r>
      <w:r w:rsidR="00967F17">
        <w:rPr>
          <w:rFonts w:ascii="Arial" w:hAnsi="Arial" w:cs="Arial"/>
          <w:sz w:val="28"/>
          <w:szCs w:val="28"/>
        </w:rPr>
        <w:t xml:space="preserve"> </w:t>
      </w:r>
      <w:r w:rsidR="00967F17" w:rsidRPr="00967F17">
        <w:rPr>
          <w:rFonts w:ascii="Arial" w:hAnsi="Arial" w:cs="Arial"/>
          <w:b/>
          <w:sz w:val="28"/>
          <w:szCs w:val="28"/>
        </w:rPr>
        <w:t>and</w:t>
      </w:r>
      <w:r w:rsidR="00967F17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  <w:r w:rsidR="00967F17">
        <w:rPr>
          <w:rFonts w:ascii="Arial" w:hAnsi="Arial" w:cs="Arial"/>
          <w:sz w:val="28"/>
          <w:szCs w:val="28"/>
        </w:rPr>
        <w:t>A4/A3 journal</w:t>
      </w:r>
      <w:r w:rsidR="00E0774F">
        <w:rPr>
          <w:rFonts w:ascii="Arial" w:hAnsi="Arial" w:cs="Arial"/>
          <w:sz w:val="28"/>
          <w:szCs w:val="28"/>
        </w:rPr>
        <w:t xml:space="preserve"> sketchbook pages</w:t>
      </w:r>
      <w:r w:rsidRPr="00F03176">
        <w:rPr>
          <w:rFonts w:ascii="Arial" w:hAnsi="Arial" w:cs="Arial"/>
          <w:sz w:val="28"/>
          <w:szCs w:val="28"/>
        </w:rPr>
        <w:t xml:space="preserve"> </w:t>
      </w:r>
      <w:r w:rsidR="005F5DEA">
        <w:rPr>
          <w:rFonts w:ascii="Arial" w:hAnsi="Arial" w:cs="Arial"/>
          <w:sz w:val="28"/>
          <w:szCs w:val="28"/>
        </w:rPr>
        <w:t>with</w:t>
      </w:r>
      <w:r w:rsidRPr="00F03176">
        <w:rPr>
          <w:rFonts w:ascii="Arial" w:hAnsi="Arial" w:cs="Arial"/>
          <w:sz w:val="28"/>
          <w:szCs w:val="28"/>
        </w:rPr>
        <w:t xml:space="preserve"> your own sketches of the works, or of the most interesting parts, using appropriate media to help capture important colour, texture or structure. </w:t>
      </w:r>
    </w:p>
    <w:p w14:paraId="624F610A" w14:textId="77777777" w:rsidR="005F5DEA" w:rsidRDefault="005F5DEA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</w:p>
    <w:p w14:paraId="167A930B" w14:textId="2130A5A5" w:rsidR="00DB4DFB" w:rsidRPr="00F03176" w:rsidRDefault="005F5DEA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Only u</w:t>
      </w:r>
      <w:r w:rsidR="00E0774F" w:rsidRPr="00E0774F">
        <w:rPr>
          <w:rFonts w:ascii="Arial" w:hAnsi="Arial" w:cs="Arial"/>
          <w:sz w:val="28"/>
          <w:szCs w:val="28"/>
        </w:rPr>
        <w:t xml:space="preserve">se </w:t>
      </w:r>
      <w:r w:rsidR="00E0774F">
        <w:rPr>
          <w:rFonts w:ascii="Arial" w:hAnsi="Arial" w:cs="Arial"/>
          <w:sz w:val="28"/>
          <w:szCs w:val="28"/>
        </w:rPr>
        <w:t xml:space="preserve">backgrounds, </w:t>
      </w:r>
      <w:r w:rsidR="00E0774F" w:rsidRPr="00E0774F">
        <w:rPr>
          <w:rFonts w:ascii="Arial" w:hAnsi="Arial" w:cs="Arial"/>
          <w:sz w:val="28"/>
          <w:szCs w:val="28"/>
        </w:rPr>
        <w:t>text and titles that reflect</w:t>
      </w:r>
      <w:r w:rsidR="00E0774F">
        <w:rPr>
          <w:rFonts w:ascii="Arial" w:hAnsi="Arial" w:cs="Arial"/>
          <w:sz w:val="28"/>
          <w:szCs w:val="28"/>
        </w:rPr>
        <w:t xml:space="preserve"> the movements you have studied.</w:t>
      </w:r>
    </w:p>
    <w:p w14:paraId="7767D6CC" w14:textId="77777777" w:rsidR="00DB4DFB" w:rsidRPr="00F03176" w:rsidRDefault="00DB4DFB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 w:rsidRPr="00F03176">
        <w:rPr>
          <w:rFonts w:ascii="Arial" w:hAnsi="Arial" w:cs="Arial"/>
          <w:sz w:val="28"/>
          <w:szCs w:val="28"/>
        </w:rPr>
        <w:t xml:space="preserve">Only use photocopies/print-outs, if you are going to annotate them for composition, </w:t>
      </w:r>
      <w:proofErr w:type="spellStart"/>
      <w:r w:rsidRPr="00F03176">
        <w:rPr>
          <w:rFonts w:ascii="Arial" w:hAnsi="Arial" w:cs="Arial"/>
          <w:sz w:val="28"/>
          <w:szCs w:val="28"/>
        </w:rPr>
        <w:t>etc</w:t>
      </w:r>
      <w:proofErr w:type="spellEnd"/>
      <w:r w:rsidRPr="00F03176">
        <w:rPr>
          <w:rFonts w:ascii="Arial" w:hAnsi="Arial" w:cs="Arial"/>
          <w:sz w:val="28"/>
          <w:szCs w:val="28"/>
        </w:rPr>
        <w:t xml:space="preserve"> or to ‘work into’ them yourself. </w:t>
      </w:r>
      <w:r w:rsidRPr="00F03176">
        <w:rPr>
          <w:rFonts w:ascii="Arial" w:hAnsi="Arial" w:cs="Arial"/>
          <w:sz w:val="28"/>
          <w:szCs w:val="28"/>
        </w:rPr>
        <w:tab/>
      </w:r>
      <w:r w:rsidRPr="00F03176">
        <w:rPr>
          <w:rFonts w:ascii="Arial" w:hAnsi="Arial" w:cs="Arial"/>
          <w:sz w:val="28"/>
          <w:szCs w:val="28"/>
        </w:rPr>
        <w:tab/>
      </w:r>
      <w:r w:rsidRPr="00F03176">
        <w:rPr>
          <w:rFonts w:ascii="Arial" w:hAnsi="Arial" w:cs="Arial"/>
          <w:sz w:val="28"/>
          <w:szCs w:val="28"/>
        </w:rPr>
        <w:tab/>
      </w:r>
      <w:r w:rsidRPr="00F03176">
        <w:rPr>
          <w:rFonts w:ascii="Arial" w:hAnsi="Arial" w:cs="Arial"/>
          <w:sz w:val="28"/>
          <w:szCs w:val="28"/>
        </w:rPr>
        <w:tab/>
      </w:r>
      <w:r w:rsidRPr="00F03176">
        <w:rPr>
          <w:rFonts w:ascii="Arial" w:hAnsi="Arial" w:cs="Arial"/>
          <w:sz w:val="28"/>
          <w:szCs w:val="28"/>
        </w:rPr>
        <w:tab/>
      </w:r>
      <w:r w:rsidRPr="00F03176">
        <w:rPr>
          <w:rFonts w:ascii="Arial" w:hAnsi="Arial" w:cs="Arial"/>
          <w:sz w:val="28"/>
          <w:szCs w:val="28"/>
        </w:rPr>
        <w:tab/>
      </w:r>
    </w:p>
    <w:p w14:paraId="65A84D16" w14:textId="77777777" w:rsidR="00DB4DFB" w:rsidRPr="00F03176" w:rsidRDefault="00DB4DFB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</w:p>
    <w:p w14:paraId="12A3B374" w14:textId="77777777" w:rsidR="005F5DEA" w:rsidRDefault="00DB4DFB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 w:rsidRPr="00F03176">
        <w:rPr>
          <w:rFonts w:ascii="Arial" w:hAnsi="Arial" w:cs="Arial"/>
          <w:sz w:val="28"/>
          <w:szCs w:val="28"/>
        </w:rPr>
        <w:t xml:space="preserve">Analyse, in your own words, what types of work they created, the characteristics and features that make their work distinctive, the influences and context in which it was produced. </w:t>
      </w:r>
    </w:p>
    <w:p w14:paraId="772C4793" w14:textId="77777777" w:rsidR="005F5DEA" w:rsidRDefault="005F5DEA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</w:p>
    <w:p w14:paraId="7CE6D955" w14:textId="2AED2CF6" w:rsidR="009E5217" w:rsidRDefault="00DB4DFB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 w:rsidRPr="00F03176">
        <w:rPr>
          <w:rFonts w:ascii="Arial" w:hAnsi="Arial" w:cs="Arial"/>
          <w:sz w:val="28"/>
          <w:szCs w:val="28"/>
        </w:rPr>
        <w:t xml:space="preserve">Identify how the formal elements (line, colour, tone, shape, form, structure, </w:t>
      </w:r>
      <w:proofErr w:type="spellStart"/>
      <w:r w:rsidRPr="00F03176">
        <w:rPr>
          <w:rFonts w:ascii="Arial" w:hAnsi="Arial" w:cs="Arial"/>
          <w:sz w:val="28"/>
          <w:szCs w:val="28"/>
        </w:rPr>
        <w:t>etc</w:t>
      </w:r>
      <w:proofErr w:type="spellEnd"/>
      <w:r w:rsidRPr="00F03176">
        <w:rPr>
          <w:rFonts w:ascii="Arial" w:hAnsi="Arial" w:cs="Arial"/>
          <w:sz w:val="28"/>
          <w:szCs w:val="28"/>
        </w:rPr>
        <w:t>) are used in it. Explain the media/materials used and any more unus</w:t>
      </w:r>
      <w:r w:rsidR="00254C42">
        <w:rPr>
          <w:rFonts w:ascii="Arial" w:hAnsi="Arial" w:cs="Arial"/>
          <w:sz w:val="28"/>
          <w:szCs w:val="28"/>
        </w:rPr>
        <w:t xml:space="preserve">ual processes or techniques. </w:t>
      </w:r>
      <w:r w:rsidR="009E5217">
        <w:rPr>
          <w:rFonts w:ascii="Arial" w:hAnsi="Arial" w:cs="Arial"/>
          <w:sz w:val="28"/>
          <w:szCs w:val="28"/>
        </w:rPr>
        <w:t>Make a note of the source website, book or journal (Harvard system).</w:t>
      </w:r>
    </w:p>
    <w:p w14:paraId="04A2444D" w14:textId="3F2C8B6A" w:rsidR="00DB4DFB" w:rsidRPr="00F03176" w:rsidRDefault="00254C42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 w:rsidRPr="00254C42">
        <w:rPr>
          <w:rFonts w:ascii="Arial" w:hAnsi="Arial" w:cs="Arial"/>
          <w:sz w:val="28"/>
          <w:szCs w:val="28"/>
        </w:rPr>
        <w:t>Use</w:t>
      </w:r>
      <w:r>
        <w:rPr>
          <w:rFonts w:ascii="Arial" w:hAnsi="Arial" w:cs="Arial"/>
          <w:sz w:val="28"/>
          <w:szCs w:val="28"/>
        </w:rPr>
        <w:t xml:space="preserve"> sheets:</w:t>
      </w:r>
      <w:r w:rsidRPr="00254C42">
        <w:rPr>
          <w:rFonts w:ascii="Arial" w:hAnsi="Arial" w:cs="Arial"/>
          <w:i/>
        </w:rPr>
        <w:t xml:space="preserve"> Unit 3</w:t>
      </w:r>
      <w:r w:rsidRPr="00254C42">
        <w:rPr>
          <w:i/>
        </w:rPr>
        <w:t xml:space="preserve"> </w:t>
      </w:r>
      <w:r w:rsidRPr="00254C42">
        <w:rPr>
          <w:rFonts w:ascii="Arial" w:hAnsi="Arial" w:cs="Arial"/>
          <w:i/>
        </w:rPr>
        <w:t>Contextual Influences in Art &amp; Design. Looking at others work</w:t>
      </w:r>
      <w:r>
        <w:rPr>
          <w:rFonts w:ascii="Arial" w:hAnsi="Arial" w:cs="Arial"/>
          <w:i/>
        </w:rPr>
        <w:t>.</w:t>
      </w:r>
      <w:r w:rsidR="00DB4DFB" w:rsidRPr="00F03176">
        <w:rPr>
          <w:rFonts w:ascii="Arial" w:hAnsi="Arial" w:cs="Arial"/>
          <w:sz w:val="28"/>
          <w:szCs w:val="28"/>
        </w:rPr>
        <w:tab/>
      </w:r>
      <w:r w:rsidR="00DB4DFB" w:rsidRPr="00F03176">
        <w:rPr>
          <w:rFonts w:ascii="Arial" w:hAnsi="Arial" w:cs="Arial"/>
          <w:sz w:val="28"/>
          <w:szCs w:val="28"/>
        </w:rPr>
        <w:tab/>
      </w:r>
      <w:r w:rsidR="00DB4DFB" w:rsidRPr="00F03176">
        <w:rPr>
          <w:rFonts w:ascii="Arial" w:hAnsi="Arial" w:cs="Arial"/>
          <w:sz w:val="28"/>
          <w:szCs w:val="28"/>
        </w:rPr>
        <w:tab/>
      </w:r>
      <w:r w:rsidR="00DB4DFB" w:rsidRPr="00F03176">
        <w:rPr>
          <w:rFonts w:ascii="Arial" w:hAnsi="Arial" w:cs="Arial"/>
          <w:sz w:val="28"/>
          <w:szCs w:val="28"/>
        </w:rPr>
        <w:tab/>
      </w:r>
      <w:r w:rsidR="00DB4DFB" w:rsidRPr="00F03176">
        <w:rPr>
          <w:rFonts w:ascii="Arial" w:hAnsi="Arial" w:cs="Arial"/>
          <w:sz w:val="28"/>
          <w:szCs w:val="28"/>
        </w:rPr>
        <w:tab/>
      </w:r>
      <w:r w:rsidR="00DB4DFB" w:rsidRPr="00F03176">
        <w:rPr>
          <w:rFonts w:ascii="Arial" w:hAnsi="Arial" w:cs="Arial"/>
          <w:sz w:val="28"/>
          <w:szCs w:val="28"/>
        </w:rPr>
        <w:tab/>
      </w:r>
      <w:r w:rsidR="00DB4DFB" w:rsidRPr="00F03176">
        <w:rPr>
          <w:rFonts w:ascii="Arial" w:hAnsi="Arial" w:cs="Arial"/>
          <w:sz w:val="28"/>
          <w:szCs w:val="28"/>
        </w:rPr>
        <w:tab/>
      </w:r>
      <w:r w:rsidR="00DB4DFB" w:rsidRPr="00F03176">
        <w:rPr>
          <w:rFonts w:ascii="Arial" w:hAnsi="Arial" w:cs="Arial"/>
          <w:sz w:val="28"/>
          <w:szCs w:val="28"/>
        </w:rPr>
        <w:tab/>
      </w:r>
      <w:r w:rsidR="00DB4DFB" w:rsidRPr="00F03176">
        <w:rPr>
          <w:rFonts w:ascii="Arial" w:hAnsi="Arial" w:cs="Arial"/>
          <w:sz w:val="28"/>
          <w:szCs w:val="28"/>
        </w:rPr>
        <w:tab/>
      </w:r>
      <w:r w:rsidR="00DB4DFB" w:rsidRPr="00F03176">
        <w:rPr>
          <w:rFonts w:ascii="Arial" w:hAnsi="Arial" w:cs="Arial"/>
          <w:sz w:val="28"/>
          <w:szCs w:val="28"/>
        </w:rPr>
        <w:tab/>
      </w:r>
      <w:r w:rsidR="00DB4DFB" w:rsidRPr="00F03176">
        <w:rPr>
          <w:rFonts w:ascii="Arial" w:hAnsi="Arial" w:cs="Arial"/>
          <w:sz w:val="28"/>
          <w:szCs w:val="28"/>
        </w:rPr>
        <w:tab/>
      </w:r>
    </w:p>
    <w:p w14:paraId="6022E263" w14:textId="77777777" w:rsidR="003A69FD" w:rsidRPr="003A69FD" w:rsidRDefault="003A69FD" w:rsidP="00762BB4">
      <w:pPr>
        <w:spacing w:line="276" w:lineRule="auto"/>
        <w:ind w:right="-200"/>
        <w:rPr>
          <w:rFonts w:ascii="Arial" w:hAnsi="Arial" w:cs="Arial"/>
          <w:b/>
        </w:rPr>
      </w:pPr>
      <w:r w:rsidRPr="00762BB4">
        <w:rPr>
          <w:rFonts w:ascii="Arial" w:hAnsi="Arial" w:cs="Arial"/>
          <w:sz w:val="28"/>
          <w:szCs w:val="28"/>
        </w:rPr>
        <w:t>Remember:</w:t>
      </w:r>
      <w:r w:rsidRPr="003A69FD">
        <w:rPr>
          <w:rFonts w:ascii="Arial" w:hAnsi="Arial" w:cs="Arial"/>
          <w:b/>
          <w:sz w:val="28"/>
          <w:szCs w:val="28"/>
        </w:rPr>
        <w:t xml:space="preserve"> ‘Thirds’</w:t>
      </w:r>
    </w:p>
    <w:p w14:paraId="3553D472" w14:textId="77777777" w:rsidR="003A69FD" w:rsidRDefault="003A69FD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 least one third drawing/sketching/collage</w:t>
      </w:r>
      <w:r w:rsidR="00254C42">
        <w:rPr>
          <w:rFonts w:ascii="Arial" w:hAnsi="Arial" w:cs="Arial"/>
          <w:sz w:val="28"/>
          <w:szCs w:val="28"/>
        </w:rPr>
        <w:t xml:space="preserve"> response</w:t>
      </w:r>
      <w:r>
        <w:rPr>
          <w:rFonts w:ascii="Arial" w:hAnsi="Arial" w:cs="Arial"/>
          <w:sz w:val="28"/>
          <w:szCs w:val="28"/>
        </w:rPr>
        <w:t xml:space="preserve"> produced by you.</w:t>
      </w:r>
    </w:p>
    <w:p w14:paraId="6C09E324" w14:textId="47BB8C9E" w:rsidR="003A69FD" w:rsidRDefault="003A69FD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At </w:t>
      </w:r>
      <w:r w:rsidR="00E242D8">
        <w:rPr>
          <w:rFonts w:ascii="Arial" w:hAnsi="Arial" w:cs="Arial"/>
          <w:sz w:val="28"/>
          <w:szCs w:val="28"/>
        </w:rPr>
        <w:t xml:space="preserve">MAXIMUM </w:t>
      </w:r>
      <w:r>
        <w:rPr>
          <w:rFonts w:ascii="Arial" w:hAnsi="Arial" w:cs="Arial"/>
          <w:sz w:val="28"/>
          <w:szCs w:val="28"/>
        </w:rPr>
        <w:t xml:space="preserve">one third of </w:t>
      </w:r>
      <w:r w:rsidR="00E242D8">
        <w:rPr>
          <w:rFonts w:ascii="Arial" w:hAnsi="Arial" w:cs="Arial"/>
          <w:sz w:val="28"/>
          <w:szCs w:val="28"/>
        </w:rPr>
        <w:t xml:space="preserve">EVALUATIVE </w:t>
      </w:r>
      <w:r>
        <w:rPr>
          <w:rFonts w:ascii="Arial" w:hAnsi="Arial" w:cs="Arial"/>
          <w:sz w:val="28"/>
          <w:szCs w:val="28"/>
        </w:rPr>
        <w:t xml:space="preserve">notes produced by you. Typed or </w:t>
      </w:r>
      <w:r w:rsidR="00254C42">
        <w:rPr>
          <w:rFonts w:ascii="Arial" w:hAnsi="Arial" w:cs="Arial"/>
          <w:sz w:val="28"/>
          <w:szCs w:val="28"/>
        </w:rPr>
        <w:t xml:space="preserve">neatly </w:t>
      </w:r>
      <w:r>
        <w:rPr>
          <w:rFonts w:ascii="Arial" w:hAnsi="Arial" w:cs="Arial"/>
          <w:sz w:val="28"/>
          <w:szCs w:val="28"/>
        </w:rPr>
        <w:t>handwritten. Not copied!!!</w:t>
      </w:r>
    </w:p>
    <w:p w14:paraId="525BD217" w14:textId="4C86EBC3" w:rsidR="003A69FD" w:rsidRPr="003A69FD" w:rsidRDefault="003A69FD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r w:rsidR="00E242D8">
        <w:rPr>
          <w:rFonts w:ascii="Arial" w:hAnsi="Arial" w:cs="Arial"/>
          <w:sz w:val="28"/>
          <w:szCs w:val="28"/>
        </w:rPr>
        <w:t>MAXIMUM</w:t>
      </w:r>
      <w:r>
        <w:rPr>
          <w:rFonts w:ascii="Arial" w:hAnsi="Arial" w:cs="Arial"/>
          <w:sz w:val="28"/>
          <w:szCs w:val="28"/>
        </w:rPr>
        <w:t xml:space="preserve"> of one third printouts/photocopies from internet/magazines/books.</w:t>
      </w:r>
    </w:p>
    <w:p w14:paraId="2797997E" w14:textId="77777777" w:rsidR="00F03176" w:rsidRPr="00E242D8" w:rsidRDefault="00F03176" w:rsidP="00762BB4">
      <w:pPr>
        <w:spacing w:line="276" w:lineRule="auto"/>
        <w:ind w:right="-200"/>
        <w:rPr>
          <w:rFonts w:ascii="Arial" w:hAnsi="Arial" w:cs="Arial"/>
          <w:sz w:val="16"/>
          <w:szCs w:val="16"/>
        </w:rPr>
      </w:pPr>
    </w:p>
    <w:p w14:paraId="01DEF5CE" w14:textId="74BA10E0" w:rsidR="00E242D8" w:rsidRDefault="00E242D8" w:rsidP="005F5DEA">
      <w:pPr>
        <w:ind w:right="-200"/>
        <w:jc w:val="center"/>
        <w:rPr>
          <w:noProof/>
        </w:rPr>
      </w:pPr>
      <w:r>
        <w:rPr>
          <w:noProof/>
        </w:rPr>
        <w:t xml:space="preserve">  </w:t>
      </w:r>
      <w:r w:rsidR="00F03176">
        <w:rPr>
          <w:noProof/>
        </w:rPr>
        <w:drawing>
          <wp:inline distT="0" distB="0" distL="0" distR="0" wp14:anchorId="3ED72C3D" wp14:editId="6F690C68">
            <wp:extent cx="2257425" cy="1606631"/>
            <wp:effectExtent l="0" t="0" r="0" b="0"/>
            <wp:docPr id="3" name="Picture 3" descr="Image result for sketchbook research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ketchbook research pag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84" cy="16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9FD">
        <w:rPr>
          <w:noProof/>
        </w:rPr>
        <w:t xml:space="preserve">  </w:t>
      </w:r>
      <w:r>
        <w:rPr>
          <w:noProof/>
        </w:rPr>
        <w:t xml:space="preserve">      </w:t>
      </w:r>
      <w:r w:rsidR="003A69FD">
        <w:rPr>
          <w:noProof/>
        </w:rPr>
        <w:drawing>
          <wp:inline distT="0" distB="0" distL="0" distR="0" wp14:anchorId="3CACFDDA" wp14:editId="34C19787">
            <wp:extent cx="2590800" cy="1641810"/>
            <wp:effectExtent l="0" t="0" r="0" b="0"/>
            <wp:docPr id="4" name="Picture 4" descr="Image result for sketchbook research pages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ketchbook research pages graphic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7"/>
                    <a:stretch/>
                  </pic:blipFill>
                  <pic:spPr bwMode="auto">
                    <a:xfrm>
                      <a:off x="0" y="0"/>
                      <a:ext cx="2733158" cy="173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16CAF" w14:textId="77777777" w:rsidR="00E242D8" w:rsidRPr="00E242D8" w:rsidRDefault="00E242D8" w:rsidP="005F5DEA">
      <w:pPr>
        <w:ind w:right="-200"/>
        <w:jc w:val="center"/>
        <w:rPr>
          <w:noProof/>
          <w:sz w:val="16"/>
          <w:szCs w:val="16"/>
        </w:rPr>
      </w:pPr>
    </w:p>
    <w:p w14:paraId="3DCE0393" w14:textId="3F8C3A3E" w:rsidR="003A69FD" w:rsidRDefault="00E242D8" w:rsidP="00E242D8">
      <w:pPr>
        <w:ind w:right="-20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</w:t>
      </w:r>
      <w:r w:rsidR="003A69FD">
        <w:rPr>
          <w:noProof/>
        </w:rPr>
        <w:drawing>
          <wp:inline distT="0" distB="0" distL="0" distR="0" wp14:anchorId="5AD436B9" wp14:editId="4F225F97">
            <wp:extent cx="2495777" cy="1652068"/>
            <wp:effectExtent l="0" t="0" r="0" b="5715"/>
            <wp:docPr id="6" name="Picture 6" descr="Image result for sketchbook 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ketchbook resear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63" cy="170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9F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</w:t>
      </w:r>
      <w:r w:rsidR="003A69FD">
        <w:rPr>
          <w:rFonts w:ascii="Arial" w:hAnsi="Arial" w:cs="Arial"/>
          <w:b/>
          <w:sz w:val="28"/>
          <w:szCs w:val="28"/>
        </w:rPr>
        <w:t xml:space="preserve"> </w:t>
      </w:r>
      <w:r w:rsidR="003A69FD">
        <w:rPr>
          <w:noProof/>
        </w:rPr>
        <w:drawing>
          <wp:inline distT="0" distB="0" distL="0" distR="0" wp14:anchorId="47FD29CB" wp14:editId="6231ACD2">
            <wp:extent cx="2343150" cy="1679589"/>
            <wp:effectExtent l="0" t="0" r="0" b="0"/>
            <wp:docPr id="7" name="Picture 7" descr="Image result for sketchbook 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ketchbook researc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79" cy="171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9FD">
        <w:rPr>
          <w:rFonts w:ascii="Arial" w:hAnsi="Arial" w:cs="Arial"/>
          <w:b/>
          <w:sz w:val="28"/>
          <w:szCs w:val="28"/>
        </w:rPr>
        <w:br w:type="page"/>
      </w:r>
    </w:p>
    <w:p w14:paraId="236BEFA0" w14:textId="67E2AFD5" w:rsidR="00254C42" w:rsidRDefault="00F03176" w:rsidP="00254C42">
      <w:pPr>
        <w:ind w:right="-200"/>
        <w:rPr>
          <w:rFonts w:ascii="Arial" w:hAnsi="Arial" w:cs="Arial"/>
          <w:sz w:val="28"/>
          <w:szCs w:val="28"/>
        </w:rPr>
      </w:pPr>
      <w:r w:rsidRPr="00F03176">
        <w:rPr>
          <w:rFonts w:ascii="Arial" w:hAnsi="Arial" w:cs="Arial"/>
          <w:b/>
          <w:sz w:val="28"/>
          <w:szCs w:val="28"/>
        </w:rPr>
        <w:lastRenderedPageBreak/>
        <w:t>Develop:</w:t>
      </w:r>
      <w:r w:rsidR="00254C42" w:rsidRPr="00254C42">
        <w:rPr>
          <w:rFonts w:ascii="Arial" w:hAnsi="Arial" w:cs="Arial"/>
        </w:rPr>
        <w:t xml:space="preserve"> </w:t>
      </w:r>
      <w:r w:rsidR="00254C42" w:rsidRPr="00254C42">
        <w:rPr>
          <w:rFonts w:ascii="Arial" w:hAnsi="Arial" w:cs="Arial"/>
          <w:sz w:val="28"/>
          <w:szCs w:val="28"/>
        </w:rPr>
        <w:t>E</w:t>
      </w:r>
      <w:r w:rsidR="00254C42">
        <w:rPr>
          <w:rFonts w:ascii="Arial" w:hAnsi="Arial" w:cs="Arial"/>
          <w:sz w:val="28"/>
          <w:szCs w:val="28"/>
        </w:rPr>
        <w:t>xploratory Workshops</w:t>
      </w:r>
      <w:r w:rsidR="009E5217">
        <w:rPr>
          <w:rFonts w:ascii="Arial" w:hAnsi="Arial" w:cs="Arial"/>
          <w:sz w:val="28"/>
          <w:szCs w:val="28"/>
        </w:rPr>
        <w:t>:</w:t>
      </w:r>
    </w:p>
    <w:p w14:paraId="3FC5A7A7" w14:textId="77777777" w:rsidR="000D0893" w:rsidRDefault="000D0893" w:rsidP="00254C42">
      <w:pPr>
        <w:ind w:right="-200"/>
        <w:rPr>
          <w:rFonts w:ascii="Arial" w:hAnsi="Arial" w:cs="Arial"/>
          <w:sz w:val="28"/>
          <w:szCs w:val="28"/>
        </w:rPr>
      </w:pPr>
    </w:p>
    <w:p w14:paraId="4D131183" w14:textId="77777777" w:rsidR="000D0893" w:rsidRPr="0046102F" w:rsidRDefault="000D0893" w:rsidP="000D0893">
      <w:pPr>
        <w:ind w:right="-200" w:firstLine="720"/>
        <w:rPr>
          <w:rFonts w:ascii="Arial" w:hAnsi="Arial" w:cs="Arial"/>
          <w:b/>
          <w:sz w:val="28"/>
          <w:szCs w:val="28"/>
        </w:rPr>
      </w:pPr>
      <w:r w:rsidRPr="0046102F">
        <w:rPr>
          <w:rFonts w:ascii="Arial" w:hAnsi="Arial" w:cs="Arial"/>
          <w:b/>
          <w:sz w:val="28"/>
          <w:szCs w:val="28"/>
        </w:rPr>
        <w:t>Photography</w:t>
      </w:r>
      <w:r w:rsidRPr="0046102F">
        <w:rPr>
          <w:rFonts w:ascii="Arial" w:hAnsi="Arial" w:cs="Arial"/>
          <w:b/>
          <w:sz w:val="28"/>
          <w:szCs w:val="28"/>
        </w:rPr>
        <w:tab/>
        <w:t xml:space="preserve">  Graphic Design</w:t>
      </w:r>
      <w:r w:rsidRPr="0046102F">
        <w:rPr>
          <w:rFonts w:ascii="Arial" w:hAnsi="Arial" w:cs="Arial"/>
          <w:b/>
          <w:sz w:val="28"/>
          <w:szCs w:val="28"/>
        </w:rPr>
        <w:tab/>
        <w:t>Textiles</w:t>
      </w:r>
      <w:r w:rsidRPr="0046102F">
        <w:rPr>
          <w:rFonts w:ascii="Arial" w:hAnsi="Arial" w:cs="Arial"/>
          <w:b/>
          <w:sz w:val="28"/>
          <w:szCs w:val="28"/>
        </w:rPr>
        <w:tab/>
        <w:t>3D Design</w:t>
      </w:r>
      <w:r w:rsidRPr="0046102F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 xml:space="preserve">        </w:t>
      </w:r>
      <w:r w:rsidRPr="0046102F">
        <w:rPr>
          <w:rFonts w:ascii="Arial" w:hAnsi="Arial" w:cs="Arial"/>
          <w:b/>
          <w:sz w:val="28"/>
          <w:szCs w:val="28"/>
        </w:rPr>
        <w:t>Fashion</w:t>
      </w:r>
    </w:p>
    <w:p w14:paraId="6F93BB62" w14:textId="77777777" w:rsidR="000D0893" w:rsidRPr="0046102F" w:rsidRDefault="000D0893" w:rsidP="000D0893">
      <w:pPr>
        <w:ind w:right="-200"/>
        <w:jc w:val="center"/>
        <w:rPr>
          <w:rFonts w:ascii="Arial" w:hAnsi="Arial" w:cs="Arial"/>
          <w:b/>
          <w:sz w:val="28"/>
          <w:szCs w:val="28"/>
        </w:rPr>
      </w:pPr>
    </w:p>
    <w:p w14:paraId="118894EB" w14:textId="260B33C6" w:rsidR="000D0893" w:rsidRPr="0046102F" w:rsidRDefault="000D0893" w:rsidP="000D0893">
      <w:pPr>
        <w:ind w:right="-200"/>
        <w:jc w:val="center"/>
        <w:rPr>
          <w:rFonts w:ascii="Arial" w:hAnsi="Arial" w:cs="Arial"/>
          <w:b/>
          <w:sz w:val="28"/>
          <w:szCs w:val="28"/>
        </w:rPr>
      </w:pPr>
      <w:r w:rsidRPr="0046102F">
        <w:rPr>
          <w:rFonts w:ascii="Arial" w:hAnsi="Arial" w:cs="Arial"/>
          <w:b/>
          <w:sz w:val="28"/>
          <w:szCs w:val="28"/>
        </w:rPr>
        <w:t>Sculpture</w:t>
      </w:r>
      <w:r w:rsidRPr="0046102F">
        <w:rPr>
          <w:rFonts w:ascii="Arial" w:hAnsi="Arial" w:cs="Arial"/>
          <w:b/>
          <w:sz w:val="28"/>
          <w:szCs w:val="28"/>
        </w:rPr>
        <w:tab/>
      </w:r>
      <w:r w:rsidR="005F5DEA">
        <w:rPr>
          <w:rFonts w:ascii="Arial" w:hAnsi="Arial" w:cs="Arial"/>
          <w:b/>
          <w:sz w:val="28"/>
          <w:szCs w:val="28"/>
        </w:rPr>
        <w:t xml:space="preserve">  </w:t>
      </w:r>
      <w:r w:rsidRPr="0046102F">
        <w:rPr>
          <w:rFonts w:ascii="Arial" w:hAnsi="Arial" w:cs="Arial"/>
          <w:b/>
          <w:sz w:val="28"/>
          <w:szCs w:val="28"/>
        </w:rPr>
        <w:t>Painting</w:t>
      </w:r>
      <w:r w:rsidR="005F5DEA">
        <w:rPr>
          <w:rFonts w:ascii="Arial" w:hAnsi="Arial" w:cs="Arial"/>
          <w:b/>
          <w:sz w:val="28"/>
          <w:szCs w:val="28"/>
        </w:rPr>
        <w:t xml:space="preserve">  </w:t>
      </w:r>
      <w:r w:rsidRPr="0046102F">
        <w:rPr>
          <w:rFonts w:ascii="Arial" w:hAnsi="Arial" w:cs="Arial"/>
          <w:b/>
          <w:sz w:val="28"/>
          <w:szCs w:val="28"/>
        </w:rPr>
        <w:tab/>
        <w:t>Printmaking</w:t>
      </w:r>
      <w:r w:rsidRPr="0046102F">
        <w:rPr>
          <w:rFonts w:ascii="Arial" w:hAnsi="Arial" w:cs="Arial"/>
          <w:b/>
          <w:sz w:val="28"/>
          <w:szCs w:val="28"/>
        </w:rPr>
        <w:tab/>
      </w:r>
      <w:r w:rsidR="005F5DEA">
        <w:rPr>
          <w:rFonts w:ascii="Arial" w:hAnsi="Arial" w:cs="Arial"/>
          <w:b/>
          <w:sz w:val="28"/>
          <w:szCs w:val="28"/>
        </w:rPr>
        <w:t>Drawing</w:t>
      </w:r>
      <w:r>
        <w:rPr>
          <w:rFonts w:ascii="Arial" w:hAnsi="Arial" w:cs="Arial"/>
          <w:b/>
          <w:sz w:val="28"/>
          <w:szCs w:val="28"/>
        </w:rPr>
        <w:t xml:space="preserve">   </w:t>
      </w:r>
      <w:r w:rsidRPr="0046102F">
        <w:rPr>
          <w:rFonts w:ascii="Arial" w:hAnsi="Arial" w:cs="Arial"/>
          <w:b/>
          <w:sz w:val="28"/>
          <w:szCs w:val="28"/>
        </w:rPr>
        <w:tab/>
        <w:t>Design Crafts</w:t>
      </w:r>
    </w:p>
    <w:p w14:paraId="297D758B" w14:textId="77777777" w:rsidR="000D0893" w:rsidRDefault="000D0893" w:rsidP="00254C42">
      <w:pPr>
        <w:ind w:right="-200"/>
        <w:rPr>
          <w:rFonts w:ascii="Arial" w:hAnsi="Arial" w:cs="Arial"/>
          <w:sz w:val="28"/>
          <w:szCs w:val="28"/>
        </w:rPr>
      </w:pPr>
    </w:p>
    <w:p w14:paraId="7ED4A310" w14:textId="1AD31EEF" w:rsidR="00254C42" w:rsidRPr="00254C42" w:rsidRDefault="005F5DEA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254C42" w:rsidRPr="00254C42">
        <w:rPr>
          <w:rFonts w:ascii="Arial" w:hAnsi="Arial" w:cs="Arial"/>
          <w:sz w:val="28"/>
          <w:szCs w:val="28"/>
        </w:rPr>
        <w:t xml:space="preserve">ou will then be set a short brief or scenario to work in, using the relevant research and materials/processes. Some workshops will only last a few hours and some may be spread over a number of days.  </w:t>
      </w:r>
    </w:p>
    <w:p w14:paraId="3E80AA21" w14:textId="77777777" w:rsidR="00254C42" w:rsidRPr="00254C42" w:rsidRDefault="00254C42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</w:p>
    <w:p w14:paraId="690B7DA4" w14:textId="77777777" w:rsidR="00254C42" w:rsidRPr="00254C42" w:rsidRDefault="00254C42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 w:rsidRPr="00254C42">
        <w:rPr>
          <w:rFonts w:ascii="Arial" w:hAnsi="Arial" w:cs="Arial"/>
          <w:sz w:val="28"/>
          <w:szCs w:val="28"/>
        </w:rPr>
        <w:t xml:space="preserve">Follow the brief/scenario given and produce some quick ideas to work with in a sketchbook or appropriate way. Develop these ideas while working with the material/process. </w:t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</w:p>
    <w:p w14:paraId="78DFEB9E" w14:textId="77777777" w:rsidR="00254C42" w:rsidRPr="00254C42" w:rsidRDefault="00254C42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</w:p>
    <w:p w14:paraId="415F13F2" w14:textId="61C54231" w:rsidR="00254C42" w:rsidRPr="00254C42" w:rsidRDefault="00254C42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 w:rsidRPr="00254C42">
        <w:rPr>
          <w:rFonts w:ascii="Arial" w:hAnsi="Arial" w:cs="Arial"/>
          <w:sz w:val="28"/>
          <w:szCs w:val="28"/>
        </w:rPr>
        <w:t xml:space="preserve">Work safely, using skill and control. You may need to make notes in </w:t>
      </w:r>
    </w:p>
    <w:p w14:paraId="778CF504" w14:textId="77777777" w:rsidR="00254C42" w:rsidRPr="00254C42" w:rsidRDefault="00254C42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proofErr w:type="gramStart"/>
      <w:r w:rsidRPr="00254C42">
        <w:rPr>
          <w:rFonts w:ascii="Arial" w:hAnsi="Arial" w:cs="Arial"/>
          <w:sz w:val="28"/>
          <w:szCs w:val="28"/>
        </w:rPr>
        <w:t>your</w:t>
      </w:r>
      <w:proofErr w:type="gramEnd"/>
      <w:r w:rsidRPr="00254C42">
        <w:rPr>
          <w:rFonts w:ascii="Arial" w:hAnsi="Arial" w:cs="Arial"/>
          <w:sz w:val="28"/>
          <w:szCs w:val="28"/>
        </w:rPr>
        <w:t xml:space="preserve"> sketchbook as you progress, about what is going well or not so well. </w:t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  <w:r w:rsidRPr="00254C42">
        <w:rPr>
          <w:rFonts w:ascii="Arial" w:hAnsi="Arial" w:cs="Arial"/>
          <w:sz w:val="28"/>
          <w:szCs w:val="28"/>
        </w:rPr>
        <w:tab/>
      </w:r>
    </w:p>
    <w:p w14:paraId="75A08CF1" w14:textId="77777777" w:rsidR="00254C42" w:rsidRPr="00254C42" w:rsidRDefault="00254C42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 w:rsidRPr="00254C42">
        <w:rPr>
          <w:rFonts w:ascii="Arial" w:hAnsi="Arial" w:cs="Arial"/>
          <w:sz w:val="28"/>
          <w:szCs w:val="28"/>
        </w:rPr>
        <w:t xml:space="preserve">When you have finished the workshop, record and analyse each material or main </w:t>
      </w:r>
    </w:p>
    <w:p w14:paraId="67893634" w14:textId="77777777" w:rsidR="005F5DEA" w:rsidRDefault="00254C42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proofErr w:type="gramStart"/>
      <w:r w:rsidRPr="00254C42">
        <w:rPr>
          <w:rFonts w:ascii="Arial" w:hAnsi="Arial" w:cs="Arial"/>
          <w:sz w:val="28"/>
          <w:szCs w:val="28"/>
        </w:rPr>
        <w:t>process</w:t>
      </w:r>
      <w:proofErr w:type="gramEnd"/>
      <w:r w:rsidRPr="00254C42">
        <w:rPr>
          <w:rFonts w:ascii="Arial" w:hAnsi="Arial" w:cs="Arial"/>
          <w:sz w:val="28"/>
          <w:szCs w:val="28"/>
        </w:rPr>
        <w:t xml:space="preserve"> used. This will help you to evaluate the suitability of materials and processes for future project work. </w:t>
      </w:r>
    </w:p>
    <w:p w14:paraId="7F276264" w14:textId="77777777" w:rsidR="005F5DEA" w:rsidRDefault="005F5DEA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</w:p>
    <w:p w14:paraId="0D0632D7" w14:textId="65E43739" w:rsidR="000C31CF" w:rsidRDefault="00254C42" w:rsidP="005F5DEA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 w:rsidRPr="00254C42">
        <w:rPr>
          <w:rFonts w:ascii="Arial" w:hAnsi="Arial" w:cs="Arial"/>
          <w:sz w:val="28"/>
          <w:szCs w:val="28"/>
        </w:rPr>
        <w:t xml:space="preserve">Keep these notes in your sketchbook, you may need to photograph/sketch your larger 3D work.  </w:t>
      </w:r>
      <w:r>
        <w:rPr>
          <w:rFonts w:ascii="Arial" w:hAnsi="Arial" w:cs="Arial"/>
          <w:sz w:val="28"/>
          <w:szCs w:val="28"/>
        </w:rPr>
        <w:t xml:space="preserve">Use sheets </w:t>
      </w:r>
      <w:r w:rsidRPr="00254C42">
        <w:rPr>
          <w:rFonts w:ascii="Arial" w:hAnsi="Arial" w:cs="Arial"/>
          <w:i/>
        </w:rPr>
        <w:t>‘Unit 2 Materials, Techniques &amp; Processes. Experimentation Record’</w:t>
      </w:r>
      <w:r>
        <w:rPr>
          <w:rFonts w:ascii="Arial" w:hAnsi="Arial" w:cs="Arial"/>
          <w:i/>
        </w:rPr>
        <w:t>.</w:t>
      </w:r>
      <w:r w:rsidRPr="00254C42">
        <w:rPr>
          <w:rFonts w:ascii="Arial" w:hAnsi="Arial" w:cs="Arial"/>
          <w:sz w:val="28"/>
          <w:szCs w:val="28"/>
        </w:rPr>
        <w:tab/>
      </w:r>
    </w:p>
    <w:p w14:paraId="39C65A98" w14:textId="41D92637" w:rsidR="00106310" w:rsidRPr="0028715F" w:rsidRDefault="00254C42" w:rsidP="00106310">
      <w:pPr>
        <w:ind w:right="-200"/>
        <w:jc w:val="center"/>
        <w:rPr>
          <w:rFonts w:ascii="Arial" w:hAnsi="Arial" w:cs="Arial"/>
          <w:b/>
        </w:rPr>
      </w:pPr>
      <w:r w:rsidRPr="00254C42">
        <w:rPr>
          <w:rFonts w:ascii="Arial" w:hAnsi="Arial" w:cs="Arial"/>
          <w:sz w:val="28"/>
          <w:szCs w:val="28"/>
        </w:rPr>
        <w:tab/>
      </w:r>
    </w:p>
    <w:p w14:paraId="098E487F" w14:textId="77777777" w:rsidR="00106310" w:rsidRDefault="00106310" w:rsidP="00106310">
      <w:r>
        <w:rPr>
          <w:rFonts w:ascii="Arial" w:hAnsi="Arial" w:cs="Arial"/>
          <w:noProof/>
        </w:rPr>
        <w:drawing>
          <wp:inline distT="0" distB="0" distL="0" distR="0" wp14:anchorId="704E8411" wp14:editId="0F2D664E">
            <wp:extent cx="6645910" cy="2885807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33" r="2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FEA5B" w14:textId="77777777" w:rsidR="00106310" w:rsidRDefault="00106310" w:rsidP="0010631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BBA87FD" wp14:editId="1DFFE3F5">
            <wp:extent cx="6709144" cy="1460687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704" cy="1468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B574A" w14:textId="15E10A84" w:rsidR="00254C42" w:rsidRDefault="00254C42" w:rsidP="009E5217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Presentation</w:t>
      </w:r>
      <w:r w:rsidRPr="00F03176">
        <w:rPr>
          <w:rFonts w:ascii="Arial" w:hAnsi="Arial" w:cs="Arial"/>
          <w:b/>
          <w:sz w:val="28"/>
          <w:szCs w:val="28"/>
        </w:rPr>
        <w:t>:</w:t>
      </w:r>
      <w:r w:rsidRPr="00254C42">
        <w:rPr>
          <w:rFonts w:ascii="Arial" w:hAnsi="Arial" w:cs="Arial"/>
        </w:rPr>
        <w:t xml:space="preserve"> </w:t>
      </w:r>
      <w:r>
        <w:rPr>
          <w:rFonts w:ascii="Arial" w:hAnsi="Arial" w:cs="Arial"/>
          <w:sz w:val="28"/>
          <w:szCs w:val="28"/>
        </w:rPr>
        <w:t>Mounting, presentation &amp; review</w:t>
      </w:r>
    </w:p>
    <w:p w14:paraId="1E986F25" w14:textId="1EC23C6E" w:rsidR="00A90B45" w:rsidRDefault="00405233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Throughout </w:t>
      </w:r>
      <w:r w:rsidR="009F0C17" w:rsidRPr="009F0C17">
        <w:rPr>
          <w:rFonts w:ascii="Arial" w:hAnsi="Arial" w:cs="Arial"/>
          <w:sz w:val="28"/>
          <w:szCs w:val="28"/>
        </w:rPr>
        <w:t xml:space="preserve">you will </w:t>
      </w:r>
      <w:r w:rsidR="009F0C17">
        <w:rPr>
          <w:rFonts w:ascii="Arial" w:hAnsi="Arial" w:cs="Arial"/>
          <w:sz w:val="28"/>
          <w:szCs w:val="28"/>
        </w:rPr>
        <w:t>mount and present a selection of your best pieces from the exploratory stage.</w:t>
      </w:r>
      <w:r w:rsidR="0062619A">
        <w:rPr>
          <w:rFonts w:ascii="Arial" w:hAnsi="Arial" w:cs="Arial"/>
          <w:sz w:val="28"/>
          <w:szCs w:val="28"/>
        </w:rPr>
        <w:t xml:space="preserve"> </w:t>
      </w:r>
    </w:p>
    <w:p w14:paraId="354926D9" w14:textId="58ECADA4" w:rsidR="009F0C17" w:rsidRDefault="009F0C17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Some will be wall mounted, photographed or digitally presented.</w:t>
      </w:r>
    </w:p>
    <w:p w14:paraId="52232D21" w14:textId="77777777" w:rsidR="0062619A" w:rsidRDefault="0062619A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</w:p>
    <w:p w14:paraId="685D50CB" w14:textId="5FA02AD7" w:rsidR="009F0C17" w:rsidRDefault="009F0C17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will also critically review and evaluate</w:t>
      </w:r>
      <w:r w:rsidR="0062619A">
        <w:rPr>
          <w:rFonts w:ascii="Arial" w:hAnsi="Arial" w:cs="Arial"/>
          <w:sz w:val="28"/>
          <w:szCs w:val="28"/>
        </w:rPr>
        <w:t xml:space="preserve"> your work</w:t>
      </w:r>
      <w:r>
        <w:rPr>
          <w:rFonts w:ascii="Arial" w:hAnsi="Arial" w:cs="Arial"/>
          <w:sz w:val="28"/>
          <w:szCs w:val="28"/>
        </w:rPr>
        <w:t xml:space="preserve"> by comparing the work you have produced</w:t>
      </w:r>
      <w:r w:rsidR="0062619A">
        <w:rPr>
          <w:rFonts w:ascii="Arial" w:hAnsi="Arial" w:cs="Arial"/>
          <w:sz w:val="28"/>
          <w:szCs w:val="28"/>
        </w:rPr>
        <w:t xml:space="preserve"> in a wri</w:t>
      </w:r>
      <w:r w:rsidR="00A90B45">
        <w:rPr>
          <w:rFonts w:ascii="Arial" w:hAnsi="Arial" w:cs="Arial"/>
          <w:sz w:val="28"/>
          <w:szCs w:val="28"/>
        </w:rPr>
        <w:t>tten review, Powerpoint or Blog:</w:t>
      </w:r>
    </w:p>
    <w:p w14:paraId="0ACE4632" w14:textId="77777777" w:rsidR="00A90B45" w:rsidRDefault="00A90B45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</w:p>
    <w:p w14:paraId="6C8CA03B" w14:textId="77777777" w:rsidR="009F0C17" w:rsidRPr="00A90B45" w:rsidRDefault="009F0C17" w:rsidP="00762BB4">
      <w:pPr>
        <w:spacing w:line="276" w:lineRule="auto"/>
        <w:ind w:right="-200"/>
        <w:rPr>
          <w:rFonts w:ascii="Arial" w:hAnsi="Arial" w:cs="Arial"/>
          <w:i/>
          <w:sz w:val="28"/>
          <w:szCs w:val="28"/>
        </w:rPr>
      </w:pPr>
      <w:r w:rsidRPr="00A90B45">
        <w:rPr>
          <w:rFonts w:ascii="Arial" w:hAnsi="Arial" w:cs="Arial"/>
          <w:i/>
          <w:sz w:val="28"/>
          <w:szCs w:val="28"/>
        </w:rPr>
        <w:t>Use of visual language (formal elements).</w:t>
      </w:r>
    </w:p>
    <w:p w14:paraId="69EBDAB6" w14:textId="77777777" w:rsidR="009F0C17" w:rsidRPr="00A90B45" w:rsidRDefault="009F0C17" w:rsidP="00762BB4">
      <w:pPr>
        <w:spacing w:line="276" w:lineRule="auto"/>
        <w:ind w:right="-200"/>
        <w:rPr>
          <w:rFonts w:ascii="Arial" w:hAnsi="Arial" w:cs="Arial"/>
          <w:i/>
          <w:sz w:val="28"/>
          <w:szCs w:val="28"/>
        </w:rPr>
      </w:pPr>
      <w:r w:rsidRPr="00A90B45">
        <w:rPr>
          <w:rFonts w:ascii="Arial" w:hAnsi="Arial" w:cs="Arial"/>
          <w:i/>
          <w:sz w:val="28"/>
          <w:szCs w:val="28"/>
        </w:rPr>
        <w:t>Research skills: drawing/photography of primary/secondary sources.</w:t>
      </w:r>
    </w:p>
    <w:p w14:paraId="18326BE2" w14:textId="77777777" w:rsidR="009F0C17" w:rsidRPr="00A90B45" w:rsidRDefault="009F0C17" w:rsidP="00762BB4">
      <w:pPr>
        <w:spacing w:line="276" w:lineRule="auto"/>
        <w:ind w:right="-200"/>
        <w:rPr>
          <w:rFonts w:ascii="Arial" w:hAnsi="Arial" w:cs="Arial"/>
          <w:i/>
          <w:sz w:val="28"/>
          <w:szCs w:val="28"/>
        </w:rPr>
      </w:pPr>
      <w:r w:rsidRPr="00A90B45">
        <w:rPr>
          <w:rFonts w:ascii="Arial" w:hAnsi="Arial" w:cs="Arial"/>
          <w:i/>
          <w:sz w:val="28"/>
          <w:szCs w:val="28"/>
        </w:rPr>
        <w:t>Influence from artists/designers.</w:t>
      </w:r>
    </w:p>
    <w:p w14:paraId="4CE7CBEB" w14:textId="789230F9" w:rsidR="00762BB4" w:rsidRDefault="009F0C17" w:rsidP="00762BB4">
      <w:pPr>
        <w:spacing w:line="276" w:lineRule="auto"/>
        <w:ind w:right="-200"/>
        <w:rPr>
          <w:rFonts w:ascii="Arial" w:hAnsi="Arial" w:cs="Arial"/>
          <w:i/>
          <w:sz w:val="28"/>
          <w:szCs w:val="28"/>
        </w:rPr>
      </w:pPr>
      <w:r w:rsidRPr="00A90B45">
        <w:rPr>
          <w:rFonts w:ascii="Arial" w:hAnsi="Arial" w:cs="Arial"/>
          <w:i/>
          <w:sz w:val="28"/>
          <w:szCs w:val="28"/>
        </w:rPr>
        <w:t>Use of materials, techniques and processes.</w:t>
      </w:r>
      <w:r w:rsidR="00405233">
        <w:rPr>
          <w:rFonts w:ascii="Arial" w:hAnsi="Arial" w:cs="Arial"/>
          <w:i/>
          <w:sz w:val="28"/>
          <w:szCs w:val="28"/>
        </w:rPr>
        <w:t xml:space="preserve"> </w:t>
      </w:r>
    </w:p>
    <w:p w14:paraId="1B6DC48F" w14:textId="4B0AA710" w:rsidR="00405233" w:rsidRDefault="00405233" w:rsidP="00762BB4">
      <w:pPr>
        <w:spacing w:line="276" w:lineRule="auto"/>
        <w:ind w:right="-20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Positives &amp; negatives, improvements.</w:t>
      </w:r>
    </w:p>
    <w:p w14:paraId="2667A8EF" w14:textId="77777777" w:rsidR="00A90B45" w:rsidRPr="00A90B45" w:rsidRDefault="00A90B45" w:rsidP="00762BB4">
      <w:pPr>
        <w:spacing w:line="276" w:lineRule="auto"/>
        <w:ind w:right="-200"/>
        <w:rPr>
          <w:rFonts w:ascii="Arial" w:hAnsi="Arial" w:cs="Arial"/>
          <w:i/>
          <w:sz w:val="28"/>
          <w:szCs w:val="28"/>
        </w:rPr>
      </w:pPr>
    </w:p>
    <w:p w14:paraId="1D43A38C" w14:textId="0732B84C" w:rsidR="008804D1" w:rsidRDefault="009F0C17" w:rsidP="00762BB4">
      <w:pPr>
        <w:spacing w:line="276" w:lineRule="auto"/>
        <w:ind w:right="-200"/>
        <w:rPr>
          <w:noProof/>
        </w:rPr>
      </w:pPr>
      <w:r>
        <w:rPr>
          <w:noProof/>
        </w:rPr>
        <w:drawing>
          <wp:inline distT="0" distB="0" distL="0" distR="0" wp14:anchorId="6C5414F1" wp14:editId="50B28890">
            <wp:extent cx="1892043" cy="1421174"/>
            <wp:effectExtent l="0" t="0" r="0" b="7620"/>
            <wp:docPr id="5" name="Picture 5" descr="Image result for mounting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ounting wo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47" cy="146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BB4">
        <w:rPr>
          <w:noProof/>
        </w:rPr>
        <w:t xml:space="preserve">    </w:t>
      </w:r>
      <w:r w:rsidR="009C2C47">
        <w:rPr>
          <w:noProof/>
        </w:rPr>
        <w:drawing>
          <wp:inline distT="0" distB="0" distL="0" distR="0" wp14:anchorId="53535812" wp14:editId="5578536A">
            <wp:extent cx="1596341" cy="1422149"/>
            <wp:effectExtent l="0" t="0" r="4445" b="6985"/>
            <wp:docPr id="9" name="Picture 9" descr="Image result for creative student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reative student powerpoin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2" t="31945" r="5475" b="21913"/>
                    <a:stretch/>
                  </pic:blipFill>
                  <pic:spPr bwMode="auto">
                    <a:xfrm>
                      <a:off x="0" y="0"/>
                      <a:ext cx="1647018" cy="14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2BB4">
        <w:rPr>
          <w:noProof/>
        </w:rPr>
        <w:t xml:space="preserve">    </w:t>
      </w:r>
      <w:r w:rsidR="009C2C47">
        <w:rPr>
          <w:noProof/>
        </w:rPr>
        <w:drawing>
          <wp:inline distT="0" distB="0" distL="0" distR="0" wp14:anchorId="596A607F" wp14:editId="2B6670F2">
            <wp:extent cx="1435396" cy="1435396"/>
            <wp:effectExtent l="0" t="0" r="0" b="0"/>
            <wp:docPr id="10" name="Picture 10" descr="Image result for bevel m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evel mou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63" cy="145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BB4">
        <w:rPr>
          <w:noProof/>
        </w:rPr>
        <w:t xml:space="preserve">   </w:t>
      </w:r>
      <w:r w:rsidR="00762BB4">
        <w:rPr>
          <w:noProof/>
        </w:rPr>
        <w:drawing>
          <wp:inline distT="0" distB="0" distL="0" distR="0" wp14:anchorId="077EDF68" wp14:editId="34AEE399">
            <wp:extent cx="1083152" cy="1444790"/>
            <wp:effectExtent l="0" t="0" r="3175" b="3175"/>
            <wp:docPr id="8" name="Picture 8" descr="Image result for fashion visuals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shion visuals concep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7" cy="146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D3AC0" w14:textId="77777777" w:rsidR="000C31CF" w:rsidRDefault="000C31CF" w:rsidP="00762BB4">
      <w:pPr>
        <w:spacing w:line="276" w:lineRule="auto"/>
        <w:ind w:right="-200"/>
        <w:rPr>
          <w:noProof/>
        </w:rPr>
      </w:pPr>
    </w:p>
    <w:p w14:paraId="3CC1BF9E" w14:textId="77777777" w:rsidR="000C31CF" w:rsidRPr="00D1718B" w:rsidRDefault="000C31CF" w:rsidP="000C31CF">
      <w:pPr>
        <w:ind w:right="-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09B6DF3" wp14:editId="05D5C48B">
            <wp:extent cx="3200400" cy="318436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70" cy="3181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4E1C3FC" wp14:editId="1428A34B">
            <wp:extent cx="3151843" cy="319087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48" t="2089" r="3463" b="299"/>
                    <a:stretch/>
                  </pic:blipFill>
                  <pic:spPr bwMode="auto">
                    <a:xfrm>
                      <a:off x="0" y="0"/>
                      <a:ext cx="3146440" cy="318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0DD6C" w14:textId="77777777" w:rsidR="000C31CF" w:rsidRPr="00CE50FE" w:rsidRDefault="000C31CF" w:rsidP="000C31CF">
      <w:pPr>
        <w:autoSpaceDE w:val="0"/>
        <w:autoSpaceDN w:val="0"/>
        <w:adjustRightInd w:val="0"/>
        <w:jc w:val="center"/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</w:pPr>
    </w:p>
    <w:p w14:paraId="1BF3B375" w14:textId="613B5892" w:rsidR="000C31CF" w:rsidRDefault="000C31CF">
      <w:pPr>
        <w:spacing w:after="160" w:line="259" w:lineRule="auto"/>
        <w:rPr>
          <w:noProof/>
        </w:rPr>
      </w:pPr>
    </w:p>
    <w:p w14:paraId="74649DFF" w14:textId="5A439C86" w:rsidR="008804D1" w:rsidRDefault="008804D1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AB139B3" wp14:editId="6C8BBF03">
            <wp:extent cx="6650966" cy="44103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387" t="19716" r="26623" b="28305"/>
                    <a:stretch/>
                  </pic:blipFill>
                  <pic:spPr bwMode="auto">
                    <a:xfrm>
                      <a:off x="0" y="0"/>
                      <a:ext cx="6708452" cy="444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FD4DE4D" w14:textId="0775AB50" w:rsidR="008804D1" w:rsidRDefault="008804D1">
      <w:pPr>
        <w:spacing w:after="160" w:line="259" w:lineRule="auto"/>
        <w:rPr>
          <w:noProof/>
        </w:rPr>
      </w:pPr>
      <w:r>
        <w:rPr>
          <w:noProof/>
        </w:rPr>
        <w:drawing>
          <wp:inline distT="0" distB="0" distL="0" distR="0" wp14:anchorId="19DF7AAD" wp14:editId="33E1BACB">
            <wp:extent cx="6650355" cy="5122102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039" t="27391" r="26103" b="11166"/>
                    <a:stretch/>
                  </pic:blipFill>
                  <pic:spPr bwMode="auto">
                    <a:xfrm>
                      <a:off x="0" y="0"/>
                      <a:ext cx="6680538" cy="514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br w:type="page"/>
      </w:r>
    </w:p>
    <w:p w14:paraId="0564CDAA" w14:textId="47997B6D" w:rsidR="009F0C17" w:rsidRDefault="008804D1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20E674" wp14:editId="758EB77B">
            <wp:extent cx="6673755" cy="4970769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061" t="14080" r="26308" b="26772"/>
                    <a:stretch/>
                  </pic:blipFill>
                  <pic:spPr bwMode="auto">
                    <a:xfrm>
                      <a:off x="0" y="0"/>
                      <a:ext cx="6695966" cy="498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0459B" w14:textId="750088CF" w:rsidR="008804D1" w:rsidRPr="009F0C17" w:rsidRDefault="008804D1" w:rsidP="00762BB4">
      <w:pPr>
        <w:spacing w:line="276" w:lineRule="auto"/>
        <w:ind w:right="-20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08D7006" wp14:editId="1338DB86">
            <wp:extent cx="6646460" cy="45005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831" t="19455" r="24657" b="24734"/>
                    <a:stretch/>
                  </pic:blipFill>
                  <pic:spPr bwMode="auto">
                    <a:xfrm>
                      <a:off x="0" y="0"/>
                      <a:ext cx="6679692" cy="452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04D1" w:rsidRPr="009F0C17" w:rsidSect="00E742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Arial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2D1"/>
    <w:rsid w:val="000654CC"/>
    <w:rsid w:val="000C31CF"/>
    <w:rsid w:val="000D0893"/>
    <w:rsid w:val="00106310"/>
    <w:rsid w:val="00254C42"/>
    <w:rsid w:val="003A69FD"/>
    <w:rsid w:val="00405233"/>
    <w:rsid w:val="0046102F"/>
    <w:rsid w:val="00530C76"/>
    <w:rsid w:val="005F5DEA"/>
    <w:rsid w:val="0062619A"/>
    <w:rsid w:val="00634DE1"/>
    <w:rsid w:val="006D7058"/>
    <w:rsid w:val="00743A97"/>
    <w:rsid w:val="00762BB4"/>
    <w:rsid w:val="008804D1"/>
    <w:rsid w:val="008F4567"/>
    <w:rsid w:val="00967F17"/>
    <w:rsid w:val="009C2C47"/>
    <w:rsid w:val="009E5217"/>
    <w:rsid w:val="009F0C17"/>
    <w:rsid w:val="00A90B45"/>
    <w:rsid w:val="00CE50FE"/>
    <w:rsid w:val="00DB4DFB"/>
    <w:rsid w:val="00E0774F"/>
    <w:rsid w:val="00E242D8"/>
    <w:rsid w:val="00E742D1"/>
    <w:rsid w:val="00EA3C73"/>
    <w:rsid w:val="00F0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2AB77"/>
  <w15:chartTrackingRefBased/>
  <w15:docId w15:val="{D6B39C62-768E-42DC-8886-D9936E5D6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E742D1"/>
    <w:pPr>
      <w:autoSpaceDE w:val="0"/>
      <w:autoSpaceDN w:val="0"/>
      <w:adjustRightInd w:val="0"/>
      <w:spacing w:after="0" w:line="288" w:lineRule="auto"/>
    </w:pPr>
    <w:rPr>
      <w:rFonts w:ascii="Times Regular" w:hAnsi="Times Regular" w:cs="Times Regular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D70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70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7058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70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7058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0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058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5A9A6831998F46A48D01E41EB2D105" ma:contentTypeVersion="8" ma:contentTypeDescription="Create a new document." ma:contentTypeScope="" ma:versionID="03bb1e6c30b12734c1791ade39271370">
  <xsd:schema xmlns:xsd="http://www.w3.org/2001/XMLSchema" xmlns:xs="http://www.w3.org/2001/XMLSchema" xmlns:p="http://schemas.microsoft.com/office/2006/metadata/properties" xmlns:ns2="186b117f-f308-4656-8ba3-279a0a9c3813" targetNamespace="http://schemas.microsoft.com/office/2006/metadata/properties" ma:root="true" ma:fieldsID="cdf65dc999e40a675040f58c61304194" ns2:_="">
    <xsd:import namespace="186b117f-f308-4656-8ba3-279a0a9c38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b117f-f308-4656-8ba3-279a0a9c38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35B895-BEE7-477E-AF5F-813BF59CDD51}"/>
</file>

<file path=customXml/itemProps2.xml><?xml version="1.0" encoding="utf-8"?>
<ds:datastoreItem xmlns:ds="http://schemas.openxmlformats.org/officeDocument/2006/customXml" ds:itemID="{BE580347-45AA-472C-A4CC-BAC55FD8631E}"/>
</file>

<file path=customXml/itemProps3.xml><?xml version="1.0" encoding="utf-8"?>
<ds:datastoreItem xmlns:ds="http://schemas.openxmlformats.org/officeDocument/2006/customXml" ds:itemID="{5DEE71AA-5EFA-43D6-9375-6E75F9B8C4C0}"/>
</file>

<file path=docProps/app.xml><?xml version="1.0" encoding="utf-8"?>
<Properties xmlns="http://schemas.openxmlformats.org/officeDocument/2006/extended-properties" xmlns:vt="http://schemas.openxmlformats.org/officeDocument/2006/docPropsVTypes">
  <Template>71A0E99E</Template>
  <TotalTime>2</TotalTime>
  <Pages>6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 Group</Company>
  <LinksUpToDate>false</LinksUpToDate>
  <CharactersWithSpaces>3949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Loupart</dc:creator>
  <cp:keywords/>
  <dc:description/>
  <cp:lastModifiedBy>Carys Jones</cp:lastModifiedBy>
  <cp:revision>2</cp:revision>
  <dcterms:created xsi:type="dcterms:W3CDTF">2019-09-04T12:27:00Z</dcterms:created>
  <dcterms:modified xsi:type="dcterms:W3CDTF">2019-09-04T12:27:00Z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0x010100625A9A6831998F46A48D01E41EB2D105</vt:lpwstr>
  </property>
</Properties>
</file>