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3FF" w:rsidRDefault="000323FF"/>
    <w:p w:rsidR="000323FF" w:rsidRDefault="000323FF"/>
    <w:p w:rsidR="009315E6" w:rsidRDefault="00267CF3">
      <w:r>
        <w:rPr>
          <w:noProof/>
          <w:color w:val="0000FF"/>
          <w:lang w:eastAsia="en-GB"/>
        </w:rPr>
        <w:drawing>
          <wp:inline distT="0" distB="0" distL="0" distR="0" wp14:anchorId="59222E9A" wp14:editId="40188BCD">
            <wp:extent cx="2383684" cy="1590364"/>
            <wp:effectExtent l="0" t="0" r="0" b="0"/>
            <wp:docPr id="2" name="irc_mi" descr="Image result for caroline bell textile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oline bell textiles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37" cy="160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color w:val="0000FF"/>
          <w:lang w:eastAsia="en-GB"/>
        </w:rPr>
        <w:drawing>
          <wp:inline distT="0" distB="0" distL="0" distR="0" wp14:anchorId="0C08AEC9" wp14:editId="3D1EA1A7">
            <wp:extent cx="2095500" cy="1571625"/>
            <wp:effectExtent l="0" t="0" r="0" b="9525"/>
            <wp:docPr id="3" name="irc_mi" descr="Image result for caroline bell textile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oline bell textiles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184" cy="158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color w:val="0000FF"/>
          <w:lang w:eastAsia="en-GB"/>
        </w:rPr>
        <w:drawing>
          <wp:inline distT="0" distB="0" distL="0" distR="0" wp14:anchorId="7FEBBD6D" wp14:editId="2FA9F227">
            <wp:extent cx="1552575" cy="1552575"/>
            <wp:effectExtent l="0" t="0" r="9525" b="9525"/>
            <wp:docPr id="5" name="irc_mi" descr="Image result for caroline bell textile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oline bell textile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CF3" w:rsidRDefault="00267CF3" w:rsidP="00267CF3">
      <w:pPr>
        <w:pStyle w:val="ListParagraph"/>
        <w:numPr>
          <w:ilvl w:val="0"/>
          <w:numId w:val="1"/>
        </w:numPr>
      </w:pPr>
      <w:r>
        <w:t>Stitching on top of printed backgrounds.</w:t>
      </w:r>
    </w:p>
    <w:p w:rsidR="00267CF3" w:rsidRDefault="00267CF3" w:rsidP="00267CF3">
      <w:pPr>
        <w:pStyle w:val="ListParagraph"/>
      </w:pPr>
    </w:p>
    <w:p w:rsidR="000323FF" w:rsidRDefault="000323FF" w:rsidP="00267CF3">
      <w:pPr>
        <w:pStyle w:val="ListParagraph"/>
      </w:pPr>
    </w:p>
    <w:p w:rsidR="00267CF3" w:rsidRDefault="00267CF3">
      <w:r>
        <w:rPr>
          <w:noProof/>
          <w:color w:val="0000FF"/>
          <w:lang w:eastAsia="en-GB"/>
        </w:rPr>
        <w:drawing>
          <wp:inline distT="0" distB="0" distL="0" distR="0" wp14:anchorId="1DB523BA" wp14:editId="7526BC1F">
            <wp:extent cx="3019425" cy="1578154"/>
            <wp:effectExtent l="0" t="0" r="0" b="3175"/>
            <wp:docPr id="4" name="irc_mi" descr="Image result for caroline bell textile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oline bell textile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73732" cy="160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CC8">
        <w:t xml:space="preserve">                        </w:t>
      </w:r>
      <w:r w:rsidR="00B62CC8">
        <w:rPr>
          <w:noProof/>
          <w:color w:val="0000FF"/>
          <w:lang w:eastAsia="en-GB"/>
        </w:rPr>
        <w:drawing>
          <wp:inline distT="0" distB="0" distL="0" distR="0" wp14:anchorId="437AB5C0" wp14:editId="559B6C47">
            <wp:extent cx="1667933" cy="2442046"/>
            <wp:effectExtent l="0" t="0" r="8890" b="0"/>
            <wp:docPr id="10" name="irc_mi" descr="Related imag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034" cy="250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3FF" w:rsidRDefault="00B62CC8" w:rsidP="00B62CC8">
      <w:pPr>
        <w:pStyle w:val="ListParagraph"/>
        <w:numPr>
          <w:ilvl w:val="0"/>
          <w:numId w:val="1"/>
        </w:numPr>
      </w:pPr>
      <w:r>
        <w:t xml:space="preserve">Stitching on rust effects.                                                        </w:t>
      </w:r>
      <w:r>
        <w:t xml:space="preserve">Ink and wash drawing on rust effect background.      </w:t>
      </w:r>
      <w:r>
        <w:t xml:space="preserve"> </w:t>
      </w:r>
    </w:p>
    <w:p w:rsidR="000323FF" w:rsidRDefault="00B62CC8" w:rsidP="000323FF">
      <w:r>
        <w:t xml:space="preserve">  </w:t>
      </w:r>
    </w:p>
    <w:p w:rsidR="000323FF" w:rsidRDefault="000323FF" w:rsidP="000323FF">
      <w:pPr>
        <w:pStyle w:val="ListParagraph"/>
      </w:pPr>
    </w:p>
    <w:p w:rsidR="00B62CC8" w:rsidRDefault="00B62CC8" w:rsidP="000323FF">
      <w:pPr>
        <w:pStyle w:val="ListParagraph"/>
      </w:pPr>
      <w:r>
        <w:t xml:space="preserve"> </w:t>
      </w:r>
    </w:p>
    <w:p w:rsidR="00267CF3" w:rsidRDefault="00B62CC8">
      <w:r>
        <w:t xml:space="preserve">    </w:t>
      </w:r>
      <w:r>
        <w:rPr>
          <w:noProof/>
          <w:color w:val="0000FF"/>
          <w:lang w:eastAsia="en-GB"/>
        </w:rPr>
        <w:drawing>
          <wp:inline distT="0" distB="0" distL="0" distR="0" wp14:anchorId="39EEEA2F" wp14:editId="1D9AD349">
            <wp:extent cx="2952750" cy="1845847"/>
            <wp:effectExtent l="0" t="0" r="0" b="2540"/>
            <wp:docPr id="1" name="irc_mi" descr="Image result for lindsey porritt print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indsey porritt print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064" cy="188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color w:val="0000FF"/>
          <w:lang w:eastAsia="en-GB"/>
        </w:rPr>
        <w:drawing>
          <wp:inline distT="0" distB="0" distL="0" distR="0" wp14:anchorId="55160A34" wp14:editId="49923F16">
            <wp:extent cx="2514600" cy="2108735"/>
            <wp:effectExtent l="0" t="0" r="0" b="6350"/>
            <wp:docPr id="11" name="irc_mi" descr="Image result for mixed media art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ixed media art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61830" cy="214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CC8" w:rsidRDefault="00B62CC8" w:rsidP="00B62CC8">
      <w:pPr>
        <w:pStyle w:val="ListParagraph"/>
        <w:numPr>
          <w:ilvl w:val="0"/>
          <w:numId w:val="1"/>
        </w:numPr>
      </w:pPr>
      <w:r>
        <w:t xml:space="preserve">Colour pencil study on ink wash and bleach splashed </w:t>
      </w:r>
      <w:r w:rsidR="000323FF">
        <w:t xml:space="preserve">         </w:t>
      </w:r>
      <w:r>
        <w:t>‘Line drawn’ study of fruit over watery ink wash</w:t>
      </w:r>
      <w:r w:rsidR="000323FF">
        <w:t>.</w:t>
      </w:r>
    </w:p>
    <w:p w:rsidR="00B62CC8" w:rsidRDefault="00B62CC8" w:rsidP="000323FF">
      <w:r>
        <w:lastRenderedPageBreak/>
        <w:t xml:space="preserve">    </w:t>
      </w:r>
      <w:r w:rsidR="000323FF">
        <w:rPr>
          <w:noProof/>
          <w:color w:val="0000FF"/>
          <w:lang w:eastAsia="en-GB"/>
        </w:rPr>
        <w:drawing>
          <wp:inline distT="0" distB="0" distL="0" distR="0" wp14:anchorId="0982D2CA" wp14:editId="59FF6CF1">
            <wp:extent cx="2552700" cy="2552700"/>
            <wp:effectExtent l="0" t="0" r="0" b="0"/>
            <wp:docPr id="12" name="irc_mi" descr="Image result for mixed media art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ixed media art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3FF">
        <w:t xml:space="preserve">                          </w:t>
      </w:r>
      <w:r w:rsidR="000323FF">
        <w:rPr>
          <w:noProof/>
          <w:color w:val="0000FF"/>
          <w:lang w:eastAsia="en-GB"/>
        </w:rPr>
        <w:drawing>
          <wp:inline distT="0" distB="0" distL="0" distR="0" wp14:anchorId="216C143C" wp14:editId="1106A6B9">
            <wp:extent cx="2293144" cy="3057525"/>
            <wp:effectExtent l="0" t="0" r="0" b="0"/>
            <wp:docPr id="13" name="irc_mi" descr="Image result for mixed media art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ixed media art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234" cy="30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3FF" w:rsidRDefault="000323FF" w:rsidP="000323FF">
      <w:pPr>
        <w:pStyle w:val="ListParagraph"/>
        <w:numPr>
          <w:ilvl w:val="0"/>
          <w:numId w:val="1"/>
        </w:numPr>
      </w:pPr>
      <w:r>
        <w:t xml:space="preserve">Painted mixed media backgrounds, with collaged images of faces, and small items collaged on top (such as string , keys, </w:t>
      </w:r>
      <w:r w:rsidR="00B25230">
        <w:t>brooches, material lace patterns etc)</w:t>
      </w:r>
      <w:bookmarkStart w:id="0" w:name="_GoBack"/>
      <w:bookmarkEnd w:id="0"/>
    </w:p>
    <w:sectPr w:rsidR="000323FF" w:rsidSect="00B62C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123863"/>
    <w:multiLevelType w:val="hybridMultilevel"/>
    <w:tmpl w:val="316A34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CF3"/>
    <w:rsid w:val="000323FF"/>
    <w:rsid w:val="00267CF3"/>
    <w:rsid w:val="009315E6"/>
    <w:rsid w:val="00B25230"/>
    <w:rsid w:val="00B62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78940B-0F09-4C1B-B79F-5332EC53B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7C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co.uk/url?sa=i&amp;rct=j&amp;q=&amp;esrc=s&amp;source=images&amp;cd=&amp;cad=rja&amp;uact=8&amp;ved=0ahUKEwjrk_-NypDWAhXDxRQKHY_XCA4QjRwIBw&amp;url=http://www.lindseyporritt.co.uk/2015/09/&amp;psig=AFQjCNFJjOjhB7LFlBTCyJVyA9LeEonsUw&amp;ust=1504787924127163" TargetMode="External"/><Relationship Id="rId18" Type="http://schemas.openxmlformats.org/officeDocument/2006/relationships/image" Target="media/image7.jpe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hyperlink" Target="https://www.google.co.uk/url?sa=i&amp;rct=j&amp;q=&amp;esrc=s&amp;source=images&amp;cd=&amp;cad=rja&amp;uact=8&amp;ved=0ahUKEwiz06HZzZDWAhWH7RQKHaYVDkIQjRwIBw&amp;url=https://www.pinterest.com/explore/mixed-media-art/&amp;psig=AFQjCNHxGHO9YxHUsY6dbazRBMIEGYscjw&amp;ust=1504788281438986" TargetMode="External"/><Relationship Id="rId7" Type="http://schemas.openxmlformats.org/officeDocument/2006/relationships/hyperlink" Target="http://www.google.co.uk/url?sa=i&amp;rct=j&amp;q=&amp;esrc=s&amp;source=images&amp;cd=&amp;cad=rja&amp;uact=8&amp;ved=0ahUKEwiA6-CkyJDWAhUDShQKHWFVCGIQjRwIBw&amp;url=http://www.textileartist.org/caroline-bell-interview-eco-printing/&amp;psig=AFQjCNGjaBHX5rCNHcBMx77shiEhkYMIUw&amp;ust=1504787345447336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google.co.uk/url?sa=i&amp;rct=j&amp;q=&amp;esrc=s&amp;source=images&amp;cd=&amp;cad=rja&amp;uact=8&amp;ved=0ahUKEwj62aTLy5DWAhULaRQKHROsDP0QjRwIBw&amp;url=https://www.pinterest.com/explore/mixed-media-techniques/&amp;psig=AFQjCNHxGHO9YxHUsY6dbazRBMIEGYscjw&amp;ust=1504788281438986" TargetMode="External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google.co.uk/url?sa=i&amp;rct=j&amp;q=&amp;esrc=s&amp;source=images&amp;cd=&amp;cad=rja&amp;uact=8&amp;ved=0ahUKEwiO6N7PyJDWAhWDvxQKHeWOAMIQjRwIBw&amp;url=http://www.textileartist.org/tag/mixed-media-textile-art/page/9/&amp;psig=AFQjCNGjaBHX5rCNHcBMx77shiEhkYMIUw&amp;ust=1504787345447336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google.co.uk/url?sa=i&amp;rct=j&amp;q=&amp;esrc=s&amp;source=images&amp;cd=&amp;cad=rja&amp;uact=8&amp;ved=0ahUKEwiTxqvsx5DWAhUJxxQKHWKVCuwQjRwIBw&amp;url=https://carolinebelltextiles.wordpress.com/gallery/&amp;psig=AFQjCNGjaBHX5rCNHcBMx77shiEhkYMIUw&amp;ust=1504787345447336" TargetMode="External"/><Relationship Id="rId15" Type="http://schemas.openxmlformats.org/officeDocument/2006/relationships/hyperlink" Target="http://www.google.co.uk/url?sa=i&amp;rct=j&amp;q=&amp;esrc=s&amp;source=images&amp;cd=&amp;cad=rja&amp;uact=8&amp;ved=0ahUKEwjNsLvnypDWAhXCvhQKHS3DACoQjRwIBw&amp;url=http://www.lindseyporritt.co.uk/2015/01/&amp;psig=AFQjCNFJjOjhB7LFlBTCyJVyA9LeEonsUw&amp;ust=1504787924127163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google.co.uk/url?sa=i&amp;rct=j&amp;q=&amp;esrc=s&amp;source=images&amp;cd=&amp;cad=rja&amp;uact=8&amp;ved=0ahUKEwjZ2e-szZDWAhVIsxQKHe0NDLcQjRwIBw&amp;url=https://www.pinterest.com/explore/mix-media/&amp;psig=AFQjCNHxGHO9YxHUsY6dbazRBMIEGYscjw&amp;ust=150478828143898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interest.com/pin/385409680594999861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5A9A6831998F46A48D01E41EB2D105" ma:contentTypeVersion="6" ma:contentTypeDescription="Create a new document." ma:contentTypeScope="" ma:versionID="c53ae5d190286432e5dd9f1433f7be40">
  <xsd:schema xmlns:xsd="http://www.w3.org/2001/XMLSchema" xmlns:xs="http://www.w3.org/2001/XMLSchema" xmlns:p="http://schemas.microsoft.com/office/2006/metadata/properties" xmlns:ns2="186b117f-f308-4656-8ba3-279a0a9c3813" targetNamespace="http://schemas.microsoft.com/office/2006/metadata/properties" ma:root="true" ma:fieldsID="328f097eeb6531f7ca0c5f53942f523f" ns2:_="">
    <xsd:import namespace="186b117f-f308-4656-8ba3-279a0a9c38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b117f-f308-4656-8ba3-279a0a9c38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A07E9B4-1676-44A0-9BDF-6E1445B815E4}"/>
</file>

<file path=customXml/itemProps2.xml><?xml version="1.0" encoding="utf-8"?>
<ds:datastoreItem xmlns:ds="http://schemas.openxmlformats.org/officeDocument/2006/customXml" ds:itemID="{FE38CA9C-07FA-48A7-9625-107AE8AA48CA}"/>
</file>

<file path=customXml/itemProps3.xml><?xml version="1.0" encoding="utf-8"?>
<ds:datastoreItem xmlns:ds="http://schemas.openxmlformats.org/officeDocument/2006/customXml" ds:itemID="{E825292E-8F84-4A85-8CF1-9414B939D591}"/>
</file>

<file path=docProps/app.xml><?xml version="1.0" encoding="utf-8"?>
<Properties xmlns="http://schemas.openxmlformats.org/officeDocument/2006/extended-properties" xmlns:vt="http://schemas.openxmlformats.org/officeDocument/2006/docPropsVTypes">
  <Template>F2C0E60A</Template>
  <TotalTime>34</TotalTime>
  <Pages>2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NPTC Group</Company>
  <LinksUpToDate>false</LinksUpToDate>
  <CharactersWithSpaces>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Griffiths, Jill</dc:creator>
  <cp:keywords/>
  <dc:description/>
  <cp:lastModifiedBy>Griffiths, Jill</cp:lastModifiedBy>
  <cp:revision>1</cp:revision>
  <dcterms:created xsi:type="dcterms:W3CDTF">2017-09-06T12:29:00Z</dcterms:created>
  <dcterms:modified xsi:type="dcterms:W3CDTF">2017-09-06T13:03:00Z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0x010100625A9A6831998F46A48D01E41EB2D105</vt:lpwstr>
  </property>
</Properties>
</file>