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00B" w:rsidRDefault="0024786A">
      <w:r>
        <w:t>MIXED MEDIA EXPERIMENTS</w:t>
      </w:r>
    </w:p>
    <w:p w:rsidR="0024786A" w:rsidRDefault="0024786A"/>
    <w:p w:rsidR="0024786A" w:rsidRDefault="006E7A14">
      <w:r>
        <w:t xml:space="preserve">CREATING </w:t>
      </w:r>
      <w:r w:rsidR="0024786A">
        <w:t>BACKGROUNDS</w:t>
      </w:r>
    </w:p>
    <w:p w:rsidR="0024786A" w:rsidRDefault="0024786A"/>
    <w:p w:rsidR="0024786A" w:rsidRDefault="0024786A" w:rsidP="0024786A">
      <w:pPr>
        <w:pStyle w:val="ListParagraph"/>
        <w:numPr>
          <w:ilvl w:val="0"/>
          <w:numId w:val="1"/>
        </w:numPr>
      </w:pPr>
      <w:r>
        <w:t>Different coloured papers to work onto.</w:t>
      </w:r>
    </w:p>
    <w:p w:rsidR="006E7A14" w:rsidRDefault="006E7A14" w:rsidP="006E7A14">
      <w:pPr>
        <w:pStyle w:val="ListParagraph"/>
      </w:pPr>
    </w:p>
    <w:p w:rsidR="0024786A" w:rsidRDefault="0024786A" w:rsidP="0024786A">
      <w:pPr>
        <w:pStyle w:val="ListParagraph"/>
        <w:numPr>
          <w:ilvl w:val="0"/>
          <w:numId w:val="1"/>
        </w:numPr>
      </w:pPr>
      <w:r>
        <w:t xml:space="preserve">Different textured surfaces to work onto </w:t>
      </w:r>
      <w:proofErr w:type="spellStart"/>
      <w:r>
        <w:t>eg</w:t>
      </w:r>
      <w:proofErr w:type="spellEnd"/>
      <w:r>
        <w:t xml:space="preserve"> Sandpaper / Textured wallpaper / </w:t>
      </w:r>
      <w:proofErr w:type="spellStart"/>
      <w:r>
        <w:t>Corregated</w:t>
      </w:r>
      <w:proofErr w:type="spellEnd"/>
      <w:r>
        <w:t xml:space="preserve"> card / Torn card / Tracing paper / Brown parcel paper / Fabric / Sugar paper.</w:t>
      </w:r>
    </w:p>
    <w:p w:rsidR="00DC7794" w:rsidRDefault="000D165E" w:rsidP="00646D91">
      <w:r>
        <w:rPr>
          <w:noProof/>
          <w:color w:val="0000FF"/>
          <w:lang w:eastAsia="en-GB"/>
        </w:rPr>
        <w:drawing>
          <wp:inline distT="0" distB="0" distL="0" distR="0" wp14:anchorId="52C07561" wp14:editId="694667DA">
            <wp:extent cx="1769180" cy="1257300"/>
            <wp:effectExtent l="0" t="0" r="2540" b="0"/>
            <wp:docPr id="1" name="irc_mi" descr="Image result for corrugated car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rrugated car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1390" cy="13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2E372CFA" wp14:editId="2381AA58">
            <wp:extent cx="1219200" cy="1251031"/>
            <wp:effectExtent l="0" t="0" r="0" b="6350"/>
            <wp:docPr id="2" name="irc_mi" descr="Image result for torn car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rn car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19" cy="12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C7794">
        <w:rPr>
          <w:noProof/>
          <w:color w:val="0000FF"/>
          <w:lang w:eastAsia="en-GB"/>
        </w:rPr>
        <w:drawing>
          <wp:inline distT="0" distB="0" distL="0" distR="0" wp14:anchorId="1A97E0D5" wp14:editId="4F9901A0">
            <wp:extent cx="1638881" cy="1226820"/>
            <wp:effectExtent l="0" t="0" r="0" b="0"/>
            <wp:docPr id="3" name="irc_mi" descr="Image result for torn car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rn car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64772" cy="12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94">
        <w:t xml:space="preserve">     </w:t>
      </w:r>
    </w:p>
    <w:p w:rsidR="00646D91" w:rsidRPr="00646D91" w:rsidRDefault="00646D91" w:rsidP="00646D91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646D9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55F14D1" wp14:editId="437807C1">
            <wp:extent cx="1669627" cy="1252220"/>
            <wp:effectExtent l="0" t="0" r="6985" b="5080"/>
            <wp:docPr id="11" name="Picture 11" descr="Image result for textured wallpape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xtured wallpape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41" cy="12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46D9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B58B11C" wp14:editId="6FECB376">
            <wp:extent cx="1257300" cy="1238394"/>
            <wp:effectExtent l="0" t="0" r="0" b="0"/>
            <wp:docPr id="12" name="Picture 12" descr="Image result for textured wallpape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extured wallpape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38" cy="12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5E" w:rsidRDefault="000D165E" w:rsidP="000D165E">
      <w:pPr>
        <w:pStyle w:val="ListParagraph"/>
      </w:pPr>
    </w:p>
    <w:p w:rsidR="00DE4CC6" w:rsidRDefault="00DE4CC6" w:rsidP="000D165E">
      <w:pPr>
        <w:pStyle w:val="ListParagraph"/>
      </w:pPr>
    </w:p>
    <w:p w:rsidR="000D165E" w:rsidRDefault="000D165E" w:rsidP="000D165E">
      <w:pPr>
        <w:pStyle w:val="ListParagraph"/>
        <w:numPr>
          <w:ilvl w:val="0"/>
          <w:numId w:val="1"/>
        </w:numPr>
      </w:pPr>
      <w:r>
        <w:t>Using washes of watercolour paint onto paper and dropping salt onto areas to absorb some colour.</w:t>
      </w:r>
    </w:p>
    <w:p w:rsidR="00646D91" w:rsidRPr="00646D91" w:rsidRDefault="00DE4CC6" w:rsidP="00646D91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E276EA2" wp14:editId="70CCA9BF">
            <wp:extent cx="1543050" cy="1543050"/>
            <wp:effectExtent l="0" t="0" r="0" b="0"/>
            <wp:docPr id="9" name="Picture 9" descr="Image result for textured pape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extured pape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6D91">
        <w:t xml:space="preserve"> </w:t>
      </w:r>
      <w:r w:rsidR="00646D91">
        <w:rPr>
          <w:noProof/>
          <w:color w:val="0000FF"/>
          <w:lang w:eastAsia="en-GB"/>
        </w:rPr>
        <w:drawing>
          <wp:inline distT="0" distB="0" distL="0" distR="0" wp14:anchorId="00EA8B15" wp14:editId="7E7EBBC1">
            <wp:extent cx="1786726" cy="1539875"/>
            <wp:effectExtent l="0" t="0" r="4445" b="3175"/>
            <wp:docPr id="13" name="irc_mi" descr="Image result for watercolor with sal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atercolor with sal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53" cy="15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91">
        <w:t xml:space="preserve">  </w:t>
      </w:r>
      <w:r w:rsidR="00646D91" w:rsidRPr="00646D9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9E3CB0E" wp14:editId="73812107">
            <wp:extent cx="3152321" cy="1323975"/>
            <wp:effectExtent l="0" t="0" r="0" b="0"/>
            <wp:docPr id="14" name="Picture 14" descr="Image result for watercolor with sal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watercolor with sal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04" cy="13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C6" w:rsidRDefault="00DE4CC6" w:rsidP="00DE4CC6">
      <w:pPr>
        <w:pStyle w:val="ListParagraph"/>
      </w:pPr>
    </w:p>
    <w:p w:rsidR="00DE4CC6" w:rsidRDefault="00DE4CC6" w:rsidP="00DE4CC6">
      <w:pPr>
        <w:pStyle w:val="ListParagraph"/>
      </w:pPr>
    </w:p>
    <w:p w:rsidR="0024786A" w:rsidRDefault="0024786A" w:rsidP="0024786A">
      <w:pPr>
        <w:pStyle w:val="ListParagraph"/>
        <w:numPr>
          <w:ilvl w:val="0"/>
          <w:numId w:val="1"/>
        </w:numPr>
      </w:pPr>
      <w:r>
        <w:t>Printing a large word onto a piece of paper and doing watercolour washes over the word</w:t>
      </w:r>
      <w:r w:rsidR="003B0884">
        <w:t>.</w:t>
      </w:r>
    </w:p>
    <w:p w:rsidR="0046201F" w:rsidRDefault="0046201F" w:rsidP="0046201F">
      <w:pPr>
        <w:pStyle w:val="ListParagraph"/>
      </w:pPr>
    </w:p>
    <w:p w:rsidR="0046201F" w:rsidRDefault="0046201F" w:rsidP="0046201F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485CF339" wp14:editId="30EBBD75">
            <wp:extent cx="1142079" cy="1685925"/>
            <wp:effectExtent l="0" t="0" r="1270" b="0"/>
            <wp:docPr id="35" name="irc_mi" descr="Related im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19" cy="17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84" w:rsidRDefault="003B0884" w:rsidP="003B0884">
      <w:pPr>
        <w:pStyle w:val="ListParagraph"/>
      </w:pPr>
    </w:p>
    <w:p w:rsidR="006E7A14" w:rsidRDefault="006E7A14" w:rsidP="006E7A14">
      <w:pPr>
        <w:pStyle w:val="ListParagraph"/>
      </w:pPr>
    </w:p>
    <w:p w:rsidR="0024786A" w:rsidRDefault="0024786A" w:rsidP="0024786A">
      <w:pPr>
        <w:pStyle w:val="ListParagraph"/>
        <w:numPr>
          <w:ilvl w:val="0"/>
          <w:numId w:val="1"/>
        </w:numPr>
      </w:pPr>
      <w:r>
        <w:t>Pouring watered down PVA onto surface and dropping inks onto it.</w:t>
      </w:r>
    </w:p>
    <w:p w:rsidR="006E7A14" w:rsidRDefault="006E7A14" w:rsidP="006E7A14">
      <w:pPr>
        <w:pStyle w:val="ListParagraph"/>
      </w:pPr>
    </w:p>
    <w:p w:rsidR="00641046" w:rsidRDefault="00641046" w:rsidP="00641046">
      <w:pPr>
        <w:pStyle w:val="ListParagraph"/>
      </w:pPr>
      <w:r>
        <w:rPr>
          <w:rFonts w:ascii="Arial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494ABCBF" wp14:editId="6FCBD92A">
            <wp:extent cx="1413552" cy="1476375"/>
            <wp:effectExtent l="0" t="0" r="0" b="0"/>
            <wp:docPr id="21" name="Picture 21" descr="Watercolor. Blue spot on watercolor paper. Abstract blue spot on white background. Ink dr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tercolor. Blue spot on watercolor paper. Abstract blue spot on white background. Ink drop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95" cy="15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561623F" wp14:editId="49EA2AD2">
            <wp:extent cx="2650199" cy="1489075"/>
            <wp:effectExtent l="0" t="0" r="0" b="0"/>
            <wp:docPr id="22" name="Picture 22" descr="Image result for water on paper with ink droplets ar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water on paper with ink droplets ar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56" cy="15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1F" w:rsidRDefault="0046201F" w:rsidP="00641046">
      <w:pPr>
        <w:pStyle w:val="ListParagraph"/>
      </w:pPr>
    </w:p>
    <w:p w:rsidR="0046201F" w:rsidRDefault="0046201F" w:rsidP="00641046">
      <w:pPr>
        <w:pStyle w:val="ListParagraph"/>
      </w:pPr>
    </w:p>
    <w:p w:rsidR="003B0884" w:rsidRDefault="003B0884" w:rsidP="00641046">
      <w:pPr>
        <w:pStyle w:val="ListParagraph"/>
      </w:pPr>
    </w:p>
    <w:p w:rsidR="006E7A14" w:rsidRDefault="006E7A14" w:rsidP="00641046">
      <w:pPr>
        <w:pStyle w:val="ListParagraph"/>
      </w:pPr>
    </w:p>
    <w:p w:rsidR="00646D91" w:rsidRPr="00DC7794" w:rsidRDefault="00646D91" w:rsidP="0024786A">
      <w:pPr>
        <w:pStyle w:val="ListParagraph"/>
        <w:numPr>
          <w:ilvl w:val="0"/>
          <w:numId w:val="1"/>
        </w:numPr>
        <w:rPr>
          <w:rStyle w:val="ircsu"/>
        </w:rPr>
      </w:pPr>
      <w:r w:rsidRPr="00646D91">
        <w:rPr>
          <w:rStyle w:val="ircsu"/>
          <w:rFonts w:cs="Arial"/>
          <w:color w:val="222222"/>
        </w:rPr>
        <w:t>Drop coloured ink into water and</w:t>
      </w:r>
      <w:r>
        <w:rPr>
          <w:rStyle w:val="ircsu"/>
          <w:rFonts w:cs="Arial"/>
          <w:color w:val="222222"/>
        </w:rPr>
        <w:t xml:space="preserve"> place paper on top (marbling).</w:t>
      </w:r>
    </w:p>
    <w:p w:rsidR="00DC7794" w:rsidRPr="00646D91" w:rsidRDefault="00DC7794" w:rsidP="00DC7794">
      <w:pPr>
        <w:pStyle w:val="ListParagraph"/>
        <w:rPr>
          <w:rStyle w:val="ircsu"/>
        </w:rPr>
      </w:pPr>
    </w:p>
    <w:p w:rsidR="00DC7794" w:rsidRDefault="00646D91" w:rsidP="00646D91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3D42C1E6" wp14:editId="382E4604">
            <wp:extent cx="1178871" cy="1524000"/>
            <wp:effectExtent l="0" t="0" r="2540" b="0"/>
            <wp:docPr id="15" name="irc_mi" descr="Image result for wtwe with ink droplets art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twe with ink droplets art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4199" cy="15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94">
        <w:t xml:space="preserve"> </w:t>
      </w:r>
      <w:r>
        <w:t xml:space="preserve"> </w:t>
      </w:r>
      <w:r w:rsidR="00DC7794">
        <w:t xml:space="preserve"> </w:t>
      </w:r>
      <w: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7DD60C6F" wp14:editId="64E0BF5D">
            <wp:extent cx="1133475" cy="1510020"/>
            <wp:effectExtent l="0" t="0" r="0" b="0"/>
            <wp:docPr id="16" name="irc_mi" descr="Image result for wtwe with ink droplets art on paper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twe with ink droplets art on paper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69" cy="15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C7794">
        <w:t xml:space="preserve">  </w:t>
      </w:r>
      <w:r>
        <w:t xml:space="preserve"> </w:t>
      </w:r>
      <w:r>
        <w:rPr>
          <w:noProof/>
          <w:color w:val="0000FF"/>
          <w:lang w:eastAsia="en-GB"/>
        </w:rPr>
        <w:drawing>
          <wp:inline distT="0" distB="0" distL="0" distR="0" wp14:anchorId="2AAAE76A" wp14:editId="14F24F58">
            <wp:extent cx="1133475" cy="1477565"/>
            <wp:effectExtent l="0" t="0" r="0" b="8890"/>
            <wp:docPr id="17" name="irc_mi" descr="Image result for wtwe with ink droplets art on paper marbli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twe with ink droplets art on paper marbli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15" cy="15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94">
        <w:t xml:space="preserve">  </w:t>
      </w:r>
      <w: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237E7810" wp14:editId="26E9AE59">
            <wp:extent cx="1951566" cy="1463675"/>
            <wp:effectExtent l="0" t="0" r="0" b="3175"/>
            <wp:docPr id="18" name="irc_mi" descr="Image result for wtwe with ink droplets art on paper marbli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twe with ink droplets art on paper marbli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76" cy="14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C7794" w:rsidRDefault="00DC7794" w:rsidP="00646D91">
      <w:pPr>
        <w:pStyle w:val="ListParagraph"/>
      </w:pPr>
    </w:p>
    <w:p w:rsidR="00646D91" w:rsidRDefault="00646D91" w:rsidP="00646D91">
      <w:pPr>
        <w:pStyle w:val="ListParagraph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FA1DE63" wp14:editId="0C83AC3A">
            <wp:extent cx="1925380" cy="1333500"/>
            <wp:effectExtent l="0" t="0" r="0" b="0"/>
            <wp:docPr id="19" name="Picture 19" descr="Image result for wtwe with ink droplets art on paper marbli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twe with ink droplets art on paper marbli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81" cy="13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84" w:rsidRDefault="003B0884" w:rsidP="00646D91">
      <w:pPr>
        <w:pStyle w:val="ListParagraph"/>
      </w:pPr>
    </w:p>
    <w:p w:rsidR="003B0884" w:rsidRDefault="003B0884" w:rsidP="00646D91">
      <w:pPr>
        <w:pStyle w:val="ListParagraph"/>
      </w:pPr>
    </w:p>
    <w:p w:rsidR="003B0884" w:rsidRDefault="003B0884" w:rsidP="00646D91">
      <w:pPr>
        <w:pStyle w:val="ListParagraph"/>
      </w:pPr>
    </w:p>
    <w:p w:rsidR="003B0884" w:rsidRDefault="003B0884" w:rsidP="00646D91">
      <w:pPr>
        <w:pStyle w:val="ListParagraph"/>
      </w:pPr>
    </w:p>
    <w:p w:rsidR="003B0884" w:rsidRDefault="003B0884" w:rsidP="00646D91">
      <w:pPr>
        <w:pStyle w:val="ListParagraph"/>
      </w:pPr>
    </w:p>
    <w:p w:rsidR="003B0884" w:rsidRPr="00646D91" w:rsidRDefault="003B0884" w:rsidP="00646D91">
      <w:pPr>
        <w:pStyle w:val="ListParagraph"/>
      </w:pPr>
    </w:p>
    <w:p w:rsidR="0024786A" w:rsidRDefault="0024786A" w:rsidP="0024786A">
      <w:pPr>
        <w:pStyle w:val="ListParagraph"/>
        <w:numPr>
          <w:ilvl w:val="0"/>
          <w:numId w:val="1"/>
        </w:numPr>
      </w:pPr>
      <w:r>
        <w:t xml:space="preserve"> Pouring watered down PVA onto surface and dropping sand onto it.</w:t>
      </w:r>
    </w:p>
    <w:p w:rsidR="003B0884" w:rsidRDefault="003B0884" w:rsidP="003B0884">
      <w:pPr>
        <w:pStyle w:val="ListParagraph"/>
      </w:pPr>
    </w:p>
    <w:p w:rsidR="006E7A14" w:rsidRDefault="003B0884" w:rsidP="006E7A14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1C128B7D" wp14:editId="06D8F2B3">
            <wp:extent cx="1362075" cy="1820734"/>
            <wp:effectExtent l="0" t="0" r="0" b="8255"/>
            <wp:docPr id="28" name="irc_mi" descr="Image result for pva and sand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va and sand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00" cy="18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6A" w:rsidRDefault="0024786A" w:rsidP="0024786A">
      <w:pPr>
        <w:pStyle w:val="ListParagraph"/>
        <w:numPr>
          <w:ilvl w:val="0"/>
          <w:numId w:val="1"/>
        </w:numPr>
      </w:pPr>
      <w:r>
        <w:lastRenderedPageBreak/>
        <w:t xml:space="preserve">Pouring watered down PVA mixed with vinegar </w:t>
      </w:r>
      <w:r w:rsidR="000D165E">
        <w:t xml:space="preserve">and earthy colour </w:t>
      </w:r>
      <w:r>
        <w:t>onto surface and dropping iron filings onto it.</w:t>
      </w:r>
    </w:p>
    <w:p w:rsidR="00DE4CC6" w:rsidRDefault="00DE4CC6" w:rsidP="00DE4CC6">
      <w:pPr>
        <w:pStyle w:val="ListParagraph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0973611" wp14:editId="17307EFE">
            <wp:extent cx="2038350" cy="1488072"/>
            <wp:effectExtent l="0" t="0" r="0" b="0"/>
            <wp:docPr id="10" name="Picture 10" descr="Image result for textured paper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extured paper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260" cy="15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C7794">
        <w:t xml:space="preserve"> </w:t>
      </w:r>
      <w:r w:rsidR="00DC7794">
        <w:rPr>
          <w:noProof/>
          <w:color w:val="0000FF"/>
          <w:lang w:eastAsia="en-GB"/>
        </w:rPr>
        <w:drawing>
          <wp:inline distT="0" distB="0" distL="0" distR="0" wp14:anchorId="2581C712" wp14:editId="0DDA999A">
            <wp:extent cx="1362075" cy="1719908"/>
            <wp:effectExtent l="0" t="0" r="0" b="0"/>
            <wp:docPr id="47" name="irc_mi" descr="Related imag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75" cy="172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94">
        <w:t xml:space="preserve"> </w:t>
      </w:r>
      <w:r w:rsidR="00DC7794">
        <w:rPr>
          <w:noProof/>
          <w:color w:val="0000FF"/>
          <w:lang w:eastAsia="en-GB"/>
        </w:rPr>
        <w:drawing>
          <wp:inline distT="0" distB="0" distL="0" distR="0" wp14:anchorId="29244276" wp14:editId="3679D47E">
            <wp:extent cx="2638425" cy="1305326"/>
            <wp:effectExtent l="0" t="0" r="0" b="9525"/>
            <wp:docPr id="48" name="irc_mi" descr="Image result for lee williams artist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ee williams artist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36" cy="13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94" w:rsidRDefault="00DC7794" w:rsidP="00DE4CC6">
      <w:pPr>
        <w:pStyle w:val="ListParagraph"/>
      </w:pPr>
    </w:p>
    <w:p w:rsidR="00DC7794" w:rsidRDefault="00DC7794" w:rsidP="00DE4CC6">
      <w:pPr>
        <w:pStyle w:val="ListParagraph"/>
      </w:pPr>
    </w:p>
    <w:p w:rsidR="00DC7794" w:rsidRDefault="00DC7794" w:rsidP="00DE4CC6">
      <w:pPr>
        <w:pStyle w:val="ListParagraph"/>
      </w:pPr>
    </w:p>
    <w:p w:rsidR="00DC7794" w:rsidRDefault="00DC7794" w:rsidP="00DE4CC6">
      <w:pPr>
        <w:pStyle w:val="ListParagraph"/>
      </w:pPr>
    </w:p>
    <w:p w:rsidR="000D165E" w:rsidRDefault="000D165E" w:rsidP="0024786A">
      <w:pPr>
        <w:pStyle w:val="ListParagraph"/>
        <w:numPr>
          <w:ilvl w:val="0"/>
          <w:numId w:val="1"/>
        </w:numPr>
      </w:pPr>
      <w:r>
        <w:t xml:space="preserve">Layering various torn surfaces together </w:t>
      </w:r>
      <w:proofErr w:type="spellStart"/>
      <w:r>
        <w:t>eg</w:t>
      </w:r>
      <w:proofErr w:type="spellEnd"/>
      <w:r>
        <w:t>, Torn Card, Torn pages from books, Torn music manuscript paper, Torn tissue paper, Torn wallpape</w:t>
      </w:r>
      <w:r w:rsidR="00DE4CC6">
        <w:t xml:space="preserve">r, Torn grades of a colour, </w:t>
      </w:r>
    </w:p>
    <w:p w:rsidR="000D165E" w:rsidRDefault="000D165E" w:rsidP="000D165E">
      <w:pPr>
        <w:pStyle w:val="ListParagraph"/>
      </w:pPr>
    </w:p>
    <w:p w:rsidR="000D165E" w:rsidRDefault="000D165E" w:rsidP="000D165E">
      <w:pPr>
        <w:rPr>
          <w:rFonts w:eastAsia="Times New Roman" w:cs="Arial"/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0BD8138D" wp14:editId="1C1040CB">
            <wp:extent cx="1428750" cy="1877921"/>
            <wp:effectExtent l="0" t="0" r="0" b="8255"/>
            <wp:docPr id="4" name="irc_mi" descr="Image result for torn card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rn card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54" cy="19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C6">
        <w:t xml:space="preserve"> </w:t>
      </w:r>
      <w:r>
        <w:t xml:space="preserve"> </w:t>
      </w:r>
      <w:r w:rsidRPr="00DE4CC6">
        <w:rPr>
          <w:rFonts w:eastAsia="Times New Roman" w:cs="Arial"/>
          <w:noProof/>
          <w:color w:val="0000FF"/>
          <w:lang w:eastAsia="en-GB"/>
        </w:rPr>
        <w:drawing>
          <wp:inline distT="0" distB="0" distL="0" distR="0" wp14:anchorId="15E1E5B1" wp14:editId="2A29C1C0">
            <wp:extent cx="1866900" cy="1876447"/>
            <wp:effectExtent l="0" t="0" r="0" b="9525"/>
            <wp:docPr id="5" name="Picture 5" descr="Image result for torn card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rn card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52" cy="19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CC6">
        <w:rPr>
          <w:rFonts w:eastAsia="Times New Roman" w:cs="Arial"/>
          <w:noProof/>
          <w:color w:val="0000FF"/>
          <w:lang w:eastAsia="en-GB"/>
        </w:rPr>
        <w:t xml:space="preserve"> </w:t>
      </w:r>
      <w:r w:rsidRPr="00DE4CC6">
        <w:rPr>
          <w:rFonts w:eastAsia="Times New Roman" w:cs="Arial"/>
          <w:noProof/>
          <w:color w:val="0000FF"/>
          <w:lang w:eastAsia="en-GB"/>
        </w:rPr>
        <w:drawing>
          <wp:inline distT="0" distB="0" distL="0" distR="0" wp14:anchorId="48042430" wp14:editId="783A751F">
            <wp:extent cx="2419350" cy="1804185"/>
            <wp:effectExtent l="0" t="0" r="0" b="5715"/>
            <wp:docPr id="6" name="Picture 6" descr="Image result for torn card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orn card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31" cy="18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C6" w:rsidRDefault="00DE4CC6" w:rsidP="000D165E">
      <w:pPr>
        <w:rPr>
          <w:rFonts w:eastAsia="Times New Roman" w:cs="Arial"/>
          <w:noProof/>
          <w:color w:val="0000FF"/>
          <w:lang w:eastAsia="en-GB"/>
        </w:rPr>
      </w:pPr>
    </w:p>
    <w:p w:rsidR="0046201F" w:rsidRDefault="0046201F" w:rsidP="000D165E">
      <w:pPr>
        <w:rPr>
          <w:rFonts w:eastAsia="Times New Roman" w:cs="Arial"/>
          <w:noProof/>
          <w:color w:val="0000FF"/>
          <w:lang w:eastAsia="en-GB"/>
        </w:rPr>
      </w:pPr>
    </w:p>
    <w:p w:rsidR="0046201F" w:rsidRPr="00DE4CC6" w:rsidRDefault="0046201F" w:rsidP="000D165E">
      <w:pPr>
        <w:rPr>
          <w:rFonts w:eastAsia="Times New Roman" w:cs="Arial"/>
          <w:noProof/>
          <w:color w:val="0000FF"/>
          <w:lang w:eastAsia="en-GB"/>
        </w:rPr>
      </w:pPr>
    </w:p>
    <w:p w:rsidR="000D165E" w:rsidRPr="00DE4CC6" w:rsidRDefault="00DE4CC6" w:rsidP="000D2E8B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DE4CC6">
        <w:rPr>
          <w:rFonts w:eastAsia="Times New Roman" w:cs="Arial"/>
          <w:color w:val="222222"/>
          <w:lang w:eastAsia="en-GB"/>
        </w:rPr>
        <w:t xml:space="preserve">Crinkled crepe paper / tracing paper / tissue paper / foil </w:t>
      </w:r>
    </w:p>
    <w:p w:rsidR="00DE4CC6" w:rsidRDefault="00DE4CC6" w:rsidP="00DE4CC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DE4CC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52FB88B" wp14:editId="6194C9A8">
            <wp:extent cx="1447800" cy="1871661"/>
            <wp:effectExtent l="0" t="0" r="0" b="0"/>
            <wp:docPr id="7" name="Picture 7" descr="Image result for textured paper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extured paper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54" cy="19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04B5032" wp14:editId="181B335E">
            <wp:extent cx="1419225" cy="1838376"/>
            <wp:effectExtent l="0" t="0" r="0" b="9525"/>
            <wp:docPr id="8" name="Picture 8" descr="Image result for textured paper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extured paper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6" cy="18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 </w:t>
      </w:r>
      <w:r w:rsidR="00DC7794">
        <w:rPr>
          <w:noProof/>
          <w:color w:val="0000FF"/>
          <w:lang w:eastAsia="en-GB"/>
        </w:rPr>
        <w:drawing>
          <wp:inline distT="0" distB="0" distL="0" distR="0" wp14:anchorId="0E208079" wp14:editId="283BEB6D">
            <wp:extent cx="2381250" cy="1586154"/>
            <wp:effectExtent l="0" t="0" r="0" b="0"/>
            <wp:docPr id="46" name="irc_mi" descr="Image result for crinkled foil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inkled foil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23" cy="15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1F" w:rsidRDefault="0046201F" w:rsidP="00DE4CC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DC7794" w:rsidRDefault="00DC7794" w:rsidP="00DE4CC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DC7794" w:rsidRDefault="00DC7794" w:rsidP="00DE4CC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DC7794" w:rsidRDefault="00DC7794" w:rsidP="00DE4CC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6201F" w:rsidRDefault="0046201F" w:rsidP="0046201F">
      <w:pPr>
        <w:pStyle w:val="ListParagraph"/>
        <w:numPr>
          <w:ilvl w:val="0"/>
          <w:numId w:val="2"/>
        </w:numPr>
        <w:spacing w:line="240" w:lineRule="auto"/>
        <w:rPr>
          <w:rFonts w:eastAsia="Times New Roman" w:cs="Arial"/>
          <w:color w:val="222222"/>
          <w:lang w:eastAsia="en-GB"/>
        </w:rPr>
      </w:pPr>
      <w:r w:rsidRPr="0046201F">
        <w:rPr>
          <w:rFonts w:eastAsia="Times New Roman" w:cs="Arial"/>
          <w:color w:val="222222"/>
          <w:lang w:eastAsia="en-GB"/>
        </w:rPr>
        <w:lastRenderedPageBreak/>
        <w:t>Textures / crinkled surfaces with washes of colour / effects on top.</w:t>
      </w:r>
    </w:p>
    <w:p w:rsidR="0046201F" w:rsidRDefault="0046201F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46201F" w:rsidRDefault="0046201F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323E55B3" wp14:editId="7F7E3123">
            <wp:extent cx="1666875" cy="1666875"/>
            <wp:effectExtent l="0" t="0" r="9525" b="9525"/>
            <wp:docPr id="40" name="irc_mi" descr="Image result for art burnt surface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 burnt surfaces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1F" w:rsidRDefault="0046201F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46201F" w:rsidRDefault="0046201F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46201F" w:rsidRDefault="0046201F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C7794" w:rsidRPr="0046201F" w:rsidRDefault="00DC7794" w:rsidP="0046201F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E4CC6" w:rsidRDefault="00DE4CC6" w:rsidP="00DE4CC6">
      <w:pPr>
        <w:pStyle w:val="ListParagraph"/>
        <w:numPr>
          <w:ilvl w:val="0"/>
          <w:numId w:val="2"/>
        </w:numPr>
        <w:spacing w:line="240" w:lineRule="auto"/>
        <w:rPr>
          <w:rFonts w:eastAsia="Times New Roman" w:cs="Arial"/>
          <w:color w:val="222222"/>
          <w:lang w:eastAsia="en-GB"/>
        </w:rPr>
      </w:pPr>
      <w:r w:rsidRPr="00DE4CC6">
        <w:rPr>
          <w:rFonts w:eastAsia="Times New Roman" w:cs="Arial"/>
          <w:color w:val="222222"/>
          <w:lang w:eastAsia="en-GB"/>
        </w:rPr>
        <w:t xml:space="preserve">Textured rubbings using Lead pencil / Colour pencils / Pastels / Crayons / Charcoal </w:t>
      </w:r>
      <w:proofErr w:type="spellStart"/>
      <w:r w:rsidRPr="00DE4CC6">
        <w:rPr>
          <w:rFonts w:eastAsia="Times New Roman" w:cs="Arial"/>
          <w:color w:val="222222"/>
          <w:lang w:eastAsia="en-GB"/>
        </w:rPr>
        <w:t>eg</w:t>
      </w:r>
      <w:proofErr w:type="spellEnd"/>
      <w:r w:rsidRPr="00DE4CC6">
        <w:rPr>
          <w:rFonts w:eastAsia="Times New Roman" w:cs="Arial"/>
          <w:color w:val="222222"/>
          <w:lang w:eastAsia="en-GB"/>
        </w:rPr>
        <w:t xml:space="preserve"> Tree bark / Coins / Leaves </w:t>
      </w:r>
      <w:proofErr w:type="spellStart"/>
      <w:r w:rsidRPr="00DE4CC6">
        <w:rPr>
          <w:rFonts w:eastAsia="Times New Roman" w:cs="Arial"/>
          <w:color w:val="222222"/>
          <w:lang w:eastAsia="en-GB"/>
        </w:rPr>
        <w:t>etc</w:t>
      </w:r>
      <w:proofErr w:type="spellEnd"/>
    </w:p>
    <w:p w:rsidR="00641046" w:rsidRDefault="00641046" w:rsidP="00641046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437F5C" w:rsidRDefault="00641046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C7298E7" wp14:editId="1538DE6C">
            <wp:extent cx="1815520" cy="1409700"/>
            <wp:effectExtent l="0" t="0" r="0" b="0"/>
            <wp:docPr id="24" name="Picture 24" descr="Image result for rubbings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rubbings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47" cy="14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lang w:eastAsia="en-GB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FBF39E1" wp14:editId="7524C98D">
            <wp:extent cx="1821206" cy="1358900"/>
            <wp:effectExtent l="0" t="0" r="7620" b="0"/>
            <wp:docPr id="25" name="Picture 25" descr="Image result for rubbing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rubbings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93" cy="13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lang w:eastAsia="en-GB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6D0EAA6" wp14:editId="7A656CF2">
            <wp:extent cx="1977176" cy="1315720"/>
            <wp:effectExtent l="0" t="0" r="4445" b="0"/>
            <wp:docPr id="26" name="Picture 26" descr="Image result for rubbings coins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rubbings coins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52" cy="13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lang w:eastAsia="en-GB"/>
        </w:rPr>
        <w:t xml:space="preserve">   </w:t>
      </w:r>
    </w:p>
    <w:p w:rsidR="00437F5C" w:rsidRDefault="00437F5C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E4CC6" w:rsidRDefault="00641046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3EB2BE18" wp14:editId="40C73B7B">
            <wp:extent cx="1923905" cy="1285875"/>
            <wp:effectExtent l="0" t="0" r="635" b="0"/>
            <wp:docPr id="27" name="irc_mi" descr="Image result for rubbings coins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ubbings coins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55" cy="12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46" w:rsidRDefault="00641046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F5F3F" w:rsidRDefault="00DF5F3F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F5F3F" w:rsidRDefault="00DF5F3F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DF5F3F" w:rsidRDefault="00DF5F3F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641046" w:rsidRDefault="00641046" w:rsidP="00646D91">
      <w:pPr>
        <w:pStyle w:val="ListParagraph"/>
        <w:spacing w:line="240" w:lineRule="auto"/>
        <w:rPr>
          <w:rFonts w:eastAsia="Times New Roman" w:cs="Arial"/>
          <w:color w:val="222222"/>
          <w:lang w:eastAsia="en-GB"/>
        </w:rPr>
      </w:pPr>
    </w:p>
    <w:p w:rsidR="000D165E" w:rsidRDefault="00641046" w:rsidP="00911A9F">
      <w:pPr>
        <w:pStyle w:val="ListParagraph"/>
        <w:numPr>
          <w:ilvl w:val="0"/>
          <w:numId w:val="2"/>
        </w:numPr>
        <w:spacing w:line="240" w:lineRule="auto"/>
      </w:pPr>
      <w:r w:rsidRPr="00641046">
        <w:rPr>
          <w:rFonts w:eastAsia="Times New Roman" w:cs="Arial"/>
          <w:color w:val="222222"/>
          <w:lang w:eastAsia="en-GB"/>
        </w:rPr>
        <w:t>Blowing bubbles in water / with soap</w:t>
      </w:r>
      <w:r w:rsidR="00DF5F3F">
        <w:rPr>
          <w:rFonts w:eastAsia="Times New Roman" w:cs="Arial"/>
          <w:color w:val="222222"/>
          <w:lang w:eastAsia="en-GB"/>
        </w:rPr>
        <w:t xml:space="preserve"> / </w:t>
      </w:r>
      <w:proofErr w:type="spellStart"/>
      <w:r w:rsidR="00DF5F3F">
        <w:rPr>
          <w:rFonts w:eastAsia="Times New Roman" w:cs="Arial"/>
          <w:color w:val="222222"/>
          <w:lang w:eastAsia="en-GB"/>
        </w:rPr>
        <w:t>pva</w:t>
      </w:r>
      <w:proofErr w:type="spellEnd"/>
      <w:r w:rsidR="0046201F">
        <w:rPr>
          <w:rFonts w:eastAsia="Times New Roman" w:cs="Arial"/>
          <w:color w:val="222222"/>
          <w:lang w:eastAsia="en-GB"/>
        </w:rPr>
        <w:t xml:space="preserve"> glue</w:t>
      </w:r>
      <w:r w:rsidRPr="00641046">
        <w:rPr>
          <w:rFonts w:eastAsia="Times New Roman" w:cs="Arial"/>
          <w:color w:val="222222"/>
          <w:lang w:eastAsia="en-GB"/>
        </w:rPr>
        <w:t xml:space="preserve"> and ink </w:t>
      </w:r>
      <w:proofErr w:type="spellStart"/>
      <w:r w:rsidRPr="00641046">
        <w:rPr>
          <w:rFonts w:eastAsia="Times New Roman" w:cs="Arial"/>
          <w:color w:val="222222"/>
          <w:lang w:eastAsia="en-GB"/>
        </w:rPr>
        <w:t>etc</w:t>
      </w:r>
      <w:proofErr w:type="spellEnd"/>
      <w:r w:rsidRPr="00641046">
        <w:rPr>
          <w:rFonts w:eastAsia="Times New Roman" w:cs="Arial"/>
          <w:color w:val="222222"/>
          <w:lang w:eastAsia="en-GB"/>
        </w:rPr>
        <w:t>, then pressing paper on the top.</w:t>
      </w:r>
    </w:p>
    <w:p w:rsidR="00641046" w:rsidRDefault="00641046" w:rsidP="000D165E">
      <w:pPr>
        <w:pStyle w:val="ListParagraph"/>
      </w:pPr>
    </w:p>
    <w:p w:rsidR="00641046" w:rsidRDefault="00641046" w:rsidP="000D165E">
      <w:pPr>
        <w:pStyle w:val="ListParagraph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44A56D5" wp14:editId="7EC00A4C">
            <wp:extent cx="1933575" cy="2371725"/>
            <wp:effectExtent l="0" t="0" r="9525" b="9525"/>
            <wp:docPr id="20" name="Picture 20" descr="Image result for water on paper with ink droplets art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water on paper with ink droplets art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83A">
        <w:t xml:space="preserve">   </w:t>
      </w:r>
      <w:r w:rsidR="0051383A">
        <w:rPr>
          <w:noProof/>
          <w:color w:val="0000FF"/>
          <w:lang w:eastAsia="en-GB"/>
        </w:rPr>
        <w:drawing>
          <wp:inline distT="0" distB="0" distL="0" distR="0" wp14:anchorId="35E1BD1E" wp14:editId="3754ACE1">
            <wp:extent cx="1723812" cy="1292860"/>
            <wp:effectExtent l="0" t="0" r="0" b="2540"/>
            <wp:docPr id="33" name="irc_mi" descr="Image result for bubble prints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ubble prints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68" cy="13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83A">
        <w:t xml:space="preserve">   </w:t>
      </w:r>
      <w:r w:rsidR="0051383A">
        <w:rPr>
          <w:noProof/>
          <w:lang w:eastAsia="en-GB"/>
        </w:rPr>
        <w:drawing>
          <wp:inline distT="0" distB="0" distL="0" distR="0" wp14:anchorId="0E74B478" wp14:editId="650BEFE8">
            <wp:extent cx="1990725" cy="1280701"/>
            <wp:effectExtent l="0" t="0" r="0" b="0"/>
            <wp:docPr id="34" name="Picture 34" descr="http://www.mrshurleysesl.com/classactivities/images/Ar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rshurleysesl.com/classactivities/images/Arzoo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03" cy="12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14" w:rsidRDefault="006E7A14" w:rsidP="006E7A14">
      <w:pPr>
        <w:pStyle w:val="ListParagraph"/>
        <w:numPr>
          <w:ilvl w:val="0"/>
          <w:numId w:val="2"/>
        </w:numPr>
      </w:pPr>
      <w:r>
        <w:lastRenderedPageBreak/>
        <w:t xml:space="preserve">Burning into </w:t>
      </w:r>
      <w:proofErr w:type="spellStart"/>
      <w:r>
        <w:t>sufaces</w:t>
      </w:r>
      <w:proofErr w:type="spellEnd"/>
      <w:r>
        <w:t xml:space="preserve"> </w:t>
      </w:r>
      <w:proofErr w:type="spellStart"/>
      <w:r>
        <w:t>eg</w:t>
      </w:r>
      <w:proofErr w:type="spellEnd"/>
      <w:r>
        <w:t xml:space="preserve"> Burning part of a photograph.</w:t>
      </w:r>
    </w:p>
    <w:p w:rsidR="0051383A" w:rsidRDefault="0051383A" w:rsidP="0051383A">
      <w:pPr>
        <w:pStyle w:val="ListParagraph"/>
      </w:pPr>
    </w:p>
    <w:p w:rsidR="0051383A" w:rsidRDefault="0051383A" w:rsidP="0051383A">
      <w:pPr>
        <w:pStyle w:val="ListParagraph"/>
      </w:pPr>
    </w:p>
    <w:p w:rsidR="0051383A" w:rsidRDefault="0051383A" w:rsidP="00DF5F3F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31CB6A0A" wp14:editId="6C83A7E2">
            <wp:extent cx="2826160" cy="1390650"/>
            <wp:effectExtent l="0" t="0" r="0" b="0"/>
            <wp:docPr id="36" name="irc_mi" descr="Image result for mixed media burning into photos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ed media burning into photos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72" cy="14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94">
        <w:t xml:space="preserve">   </w:t>
      </w:r>
      <w:r w:rsidR="00437F5C">
        <w:t xml:space="preserve">         </w:t>
      </w:r>
      <w:r w:rsidR="00DC7794">
        <w:rPr>
          <w:noProof/>
          <w:color w:val="0000FF"/>
          <w:lang w:eastAsia="en-GB"/>
        </w:rPr>
        <w:drawing>
          <wp:inline distT="0" distB="0" distL="0" distR="0" wp14:anchorId="086683C4" wp14:editId="5FD9B285">
            <wp:extent cx="1857375" cy="1857375"/>
            <wp:effectExtent l="0" t="0" r="9525" b="9525"/>
            <wp:docPr id="49" name="irc_mi" descr="Image result for art burnt surfaces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 burnt surfaces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94" w:rsidRDefault="00DC7794" w:rsidP="00DF5F3F">
      <w:pPr>
        <w:pStyle w:val="ListParagraph"/>
      </w:pPr>
    </w:p>
    <w:p w:rsidR="00DC7794" w:rsidRDefault="00437F5C" w:rsidP="00DF5F3F">
      <w:pPr>
        <w:pStyle w:val="ListParagraph"/>
      </w:pPr>
      <w:r>
        <w:t xml:space="preserve"> </w:t>
      </w:r>
    </w:p>
    <w:p w:rsidR="00437F5C" w:rsidRDefault="00437F5C" w:rsidP="00DF5F3F">
      <w:pPr>
        <w:pStyle w:val="ListParagraph"/>
      </w:pPr>
    </w:p>
    <w:p w:rsidR="0051383A" w:rsidRDefault="0051383A" w:rsidP="00DF5F3F">
      <w:pPr>
        <w:pStyle w:val="ListParagraph"/>
      </w:pPr>
    </w:p>
    <w:p w:rsidR="0051383A" w:rsidRDefault="0051383A" w:rsidP="00B15C3A">
      <w:pPr>
        <w:pStyle w:val="ListParagraph"/>
        <w:numPr>
          <w:ilvl w:val="0"/>
          <w:numId w:val="2"/>
        </w:numPr>
      </w:pPr>
      <w:r>
        <w:t>Burnt edges and layering.</w:t>
      </w:r>
    </w:p>
    <w:p w:rsidR="0051383A" w:rsidRDefault="0051383A" w:rsidP="0051383A">
      <w:pPr>
        <w:pStyle w:val="ListParagraph"/>
      </w:pPr>
    </w:p>
    <w:p w:rsidR="0051383A" w:rsidRDefault="0051383A" w:rsidP="00DF5F3F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0D78D95A" wp14:editId="421D3399">
            <wp:extent cx="1524000" cy="1524000"/>
            <wp:effectExtent l="0" t="0" r="0" b="0"/>
            <wp:docPr id="37" name="irc_mi" descr="Image result for art burnt surfaces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 burnt surfaces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01F">
        <w:t xml:space="preserve">    </w:t>
      </w:r>
      <w:r w:rsidR="0046201F">
        <w:rPr>
          <w:noProof/>
          <w:color w:val="0000FF"/>
          <w:lang w:eastAsia="en-GB"/>
        </w:rPr>
        <w:drawing>
          <wp:inline distT="0" distB="0" distL="0" distR="0" wp14:anchorId="662E46EB" wp14:editId="0DAF4EB6">
            <wp:extent cx="1362075" cy="1551581"/>
            <wp:effectExtent l="0" t="0" r="0" b="0"/>
            <wp:docPr id="38" name="irc_mi" descr="Image result for art burnt surfaces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 burnt surfaces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48" cy="15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01F">
        <w:t xml:space="preserve">   </w:t>
      </w:r>
      <w:r w:rsidR="0046201F">
        <w:rPr>
          <w:noProof/>
          <w:color w:val="0000FF"/>
          <w:lang w:eastAsia="en-GB"/>
        </w:rPr>
        <w:drawing>
          <wp:inline distT="0" distB="0" distL="0" distR="0" wp14:anchorId="580BFAEE" wp14:editId="0E1EA2E3">
            <wp:extent cx="1495425" cy="1495425"/>
            <wp:effectExtent l="0" t="0" r="9525" b="9525"/>
            <wp:docPr id="39" name="irc_mi" descr="Image result for art burnt surfaces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 burnt surfaces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94" w:rsidRDefault="00DC7794" w:rsidP="00DF5F3F">
      <w:pPr>
        <w:pStyle w:val="ListParagraph"/>
      </w:pPr>
    </w:p>
    <w:p w:rsidR="00DF5F3F" w:rsidRDefault="00DF5F3F" w:rsidP="00DF5F3F">
      <w:pPr>
        <w:pStyle w:val="ListParagraph"/>
      </w:pPr>
    </w:p>
    <w:p w:rsidR="00437F5C" w:rsidRDefault="00437F5C" w:rsidP="00DF5F3F">
      <w:pPr>
        <w:pStyle w:val="ListParagraph"/>
      </w:pPr>
    </w:p>
    <w:p w:rsidR="00437F5C" w:rsidRDefault="00437F5C" w:rsidP="00DF5F3F">
      <w:pPr>
        <w:pStyle w:val="ListParagraph"/>
      </w:pPr>
    </w:p>
    <w:p w:rsidR="00437F5C" w:rsidRDefault="00437F5C" w:rsidP="00DF5F3F">
      <w:pPr>
        <w:pStyle w:val="ListParagraph"/>
      </w:pPr>
    </w:p>
    <w:p w:rsidR="00DF5F3F" w:rsidRDefault="00DF5F3F" w:rsidP="006E7A14">
      <w:pPr>
        <w:pStyle w:val="ListParagraph"/>
        <w:numPr>
          <w:ilvl w:val="0"/>
          <w:numId w:val="2"/>
        </w:numPr>
      </w:pPr>
      <w:r>
        <w:t xml:space="preserve">A faintly printed word / image appearing through washes of colour / other effects. </w:t>
      </w:r>
    </w:p>
    <w:p w:rsidR="00DF5F3F" w:rsidRDefault="00DF5F3F" w:rsidP="00DF5F3F">
      <w:pPr>
        <w:pStyle w:val="ListParagraph"/>
      </w:pPr>
    </w:p>
    <w:p w:rsidR="00DF5F3F" w:rsidRDefault="00DF5F3F" w:rsidP="00DF5F3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DF5F3F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1FEC230" wp14:editId="5FE3A573">
            <wp:extent cx="1543389" cy="1895475"/>
            <wp:effectExtent l="0" t="0" r="0" b="0"/>
            <wp:docPr id="29" name="Picture 29" descr="Image result for mixed media jenny grant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ixed media jenny grant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83" cy="19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83A"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</w:t>
      </w:r>
      <w:r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10FC8D4E" wp14:editId="70341E2B">
            <wp:extent cx="1897804" cy="1875822"/>
            <wp:effectExtent l="0" t="0" r="7620" b="0"/>
            <wp:docPr id="30" name="block_img_84020996" descr="http://dst15js82dk7j.cloudfront.net/28913/46554535-rcgsB.jpg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img_84020996" descr="http://dst15js82dk7j.cloudfront.net/28913/46554535-rcgsB.jpg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14" cy="19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 </w:t>
      </w:r>
      <w:r w:rsidR="0051383A">
        <w:rPr>
          <w:rFonts w:ascii="Arial" w:eastAsia="Times New Roman" w:hAnsi="Arial" w:cs="Arial"/>
          <w:color w:val="222222"/>
          <w:sz w:val="27"/>
          <w:szCs w:val="27"/>
          <w:lang w:eastAsia="en-GB"/>
        </w:rPr>
        <w:t xml:space="preserve"> </w:t>
      </w:r>
      <w:r w:rsidR="0051383A">
        <w:rPr>
          <w:noProof/>
          <w:color w:val="0000FF"/>
          <w:lang w:eastAsia="en-GB"/>
        </w:rPr>
        <w:drawing>
          <wp:inline distT="0" distB="0" distL="0" distR="0" wp14:anchorId="2D939408" wp14:editId="3D57B81A">
            <wp:extent cx="1295400" cy="1912258"/>
            <wp:effectExtent l="0" t="0" r="0" b="0"/>
            <wp:docPr id="32" name="irc_mi" descr="Related im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48" cy="19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5C" w:rsidRDefault="00437F5C" w:rsidP="00DF5F3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37F5C" w:rsidRDefault="00437F5C" w:rsidP="00DF5F3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37F5C" w:rsidRDefault="00437F5C" w:rsidP="00DF5F3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37F5C" w:rsidRDefault="00437F5C" w:rsidP="00DF5F3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bookmarkStart w:id="0" w:name="_GoBack"/>
      <w:bookmarkEnd w:id="0"/>
    </w:p>
    <w:p w:rsidR="0046201F" w:rsidRPr="0046201F" w:rsidRDefault="00437F5C" w:rsidP="0046201F">
      <w:pPr>
        <w:pStyle w:val="ListParagraph"/>
        <w:numPr>
          <w:ilvl w:val="0"/>
          <w:numId w:val="2"/>
        </w:numPr>
        <w:spacing w:line="240" w:lineRule="auto"/>
        <w:rPr>
          <w:rFonts w:eastAsia="Times New Roman" w:cs="Arial"/>
          <w:color w:val="222222"/>
          <w:lang w:eastAsia="en-GB"/>
        </w:rPr>
      </w:pPr>
      <w:r>
        <w:rPr>
          <w:rFonts w:eastAsia="Times New Roman" w:cs="Arial"/>
          <w:color w:val="222222"/>
          <w:lang w:eastAsia="en-GB"/>
        </w:rPr>
        <w:lastRenderedPageBreak/>
        <w:t>U</w:t>
      </w:r>
      <w:r w:rsidR="0046201F" w:rsidRPr="0046201F">
        <w:rPr>
          <w:rFonts w:eastAsia="Times New Roman" w:cs="Arial"/>
          <w:color w:val="222222"/>
          <w:lang w:eastAsia="en-GB"/>
        </w:rPr>
        <w:t>se of tea and coffee staining to create backgrounds.</w:t>
      </w:r>
    </w:p>
    <w:p w:rsidR="00DF5F3F" w:rsidRDefault="00DF5F3F" w:rsidP="00DF5F3F">
      <w:pPr>
        <w:pStyle w:val="ListParagraph"/>
      </w:pPr>
    </w:p>
    <w:p w:rsidR="0046201F" w:rsidRDefault="0046201F" w:rsidP="00DF5F3F">
      <w:pPr>
        <w:pStyle w:val="ListParagraph"/>
      </w:pPr>
    </w:p>
    <w:p w:rsidR="00DF5F3F" w:rsidRDefault="0046201F" w:rsidP="00DF5F3F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414A8B60" wp14:editId="0848F350">
            <wp:extent cx="1411784" cy="1656212"/>
            <wp:effectExtent l="0" t="0" r="0" b="1270"/>
            <wp:docPr id="41" name="irc_mi" descr="Image result for tea and coffee stained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a and coffee stained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17" cy="16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5DFCDAF4" wp14:editId="2F2DAB10">
            <wp:extent cx="2000250" cy="1200150"/>
            <wp:effectExtent l="0" t="0" r="0" b="0"/>
            <wp:docPr id="42" name="irc_mi" descr="Related image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6717B418" wp14:editId="5955E646">
            <wp:extent cx="1752600" cy="1628302"/>
            <wp:effectExtent l="0" t="0" r="0" b="0"/>
            <wp:docPr id="43" name="irc_mi" descr="Image result for tea and coffee stained art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a and coffee stained art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17" cy="16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1F" w:rsidRDefault="0046201F" w:rsidP="00DF5F3F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74D4EC5E" wp14:editId="4FBE1C55">
            <wp:extent cx="2196895" cy="1571625"/>
            <wp:effectExtent l="0" t="0" r="0" b="0"/>
            <wp:docPr id="44" name="irc_mi" descr="Image result for tea and coffee stained art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a and coffee stained art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89" cy="15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7CC6E24" wp14:editId="04BF4728">
            <wp:extent cx="2667000" cy="1714500"/>
            <wp:effectExtent l="0" t="0" r="0" b="0"/>
            <wp:docPr id="45" name="Picture 45" descr="Image result for tea and coffee stained art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ea and coffee stained art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94" w:rsidRDefault="00DC7794" w:rsidP="00DF5F3F">
      <w:pPr>
        <w:pStyle w:val="ListParagraph"/>
      </w:pPr>
    </w:p>
    <w:p w:rsidR="00935F2F" w:rsidRDefault="00935F2F" w:rsidP="00DF5F3F">
      <w:pPr>
        <w:pStyle w:val="ListParagraph"/>
      </w:pPr>
    </w:p>
    <w:p w:rsidR="00DC7794" w:rsidRDefault="00DC7794" w:rsidP="00DF5F3F">
      <w:pPr>
        <w:pStyle w:val="ListParagraph"/>
      </w:pPr>
    </w:p>
    <w:p w:rsidR="00DC7794" w:rsidRDefault="00DC7794" w:rsidP="00DC7794">
      <w:pPr>
        <w:pStyle w:val="ListParagraph"/>
        <w:numPr>
          <w:ilvl w:val="0"/>
          <w:numId w:val="2"/>
        </w:numPr>
      </w:pPr>
      <w:r>
        <w:t xml:space="preserve">Printing with acrylics / inks mixed with </w:t>
      </w:r>
      <w:proofErr w:type="spellStart"/>
      <w:r>
        <w:t>pva</w:t>
      </w:r>
      <w:proofErr w:type="spellEnd"/>
      <w:r>
        <w:t xml:space="preserve"> glue </w:t>
      </w:r>
      <w:proofErr w:type="spellStart"/>
      <w:proofErr w:type="gramStart"/>
      <w:r>
        <w:t>etc</w:t>
      </w:r>
      <w:proofErr w:type="spellEnd"/>
      <w:r>
        <w:t xml:space="preserve">  using</w:t>
      </w:r>
      <w:proofErr w:type="gramEnd"/>
      <w:r>
        <w:t xml:space="preserve"> crumpled plastic bag</w:t>
      </w:r>
      <w:r w:rsidR="00935F2F">
        <w:t xml:space="preserve"> / rolled rag</w:t>
      </w:r>
      <w:r>
        <w:t>.</w:t>
      </w:r>
    </w:p>
    <w:p w:rsidR="00935F2F" w:rsidRDefault="00935F2F" w:rsidP="00935F2F">
      <w:pPr>
        <w:pStyle w:val="ListParagraph"/>
      </w:pPr>
    </w:p>
    <w:p w:rsidR="00DC7794" w:rsidRDefault="00DC7794" w:rsidP="00DC7794">
      <w:pPr>
        <w:pStyle w:val="ListParagraph"/>
      </w:pPr>
    </w:p>
    <w:p w:rsidR="00DC7794" w:rsidRDefault="00935F2F" w:rsidP="00DC7794">
      <w:pPr>
        <w:pStyle w:val="ListParagraph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B2A36A7" wp14:editId="520F4F70">
            <wp:extent cx="1280545" cy="1809024"/>
            <wp:effectExtent l="0" t="0" r="0" b="1270"/>
            <wp:docPr id="50" name="Picture 50" descr="Image result for textured effects printing with crumpled plastic ba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xtured effects printing with crumpled plastic ba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01" cy="183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color w:val="0000FF"/>
          <w:lang w:eastAsia="en-GB"/>
        </w:rPr>
        <w:drawing>
          <wp:inline distT="0" distB="0" distL="0" distR="0" wp14:anchorId="02C28379" wp14:editId="7D8DE95E">
            <wp:extent cx="2228850" cy="1671638"/>
            <wp:effectExtent l="0" t="0" r="0" b="5080"/>
            <wp:docPr id="51" name="irc_mi" descr="Image result for textured effects printing with crumpled plastic ba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xtured effects printing with crumpled plastic ba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46615" cy="168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CC6B948" wp14:editId="140195AC">
            <wp:extent cx="2228850" cy="1669486"/>
            <wp:effectExtent l="0" t="0" r="0" b="6985"/>
            <wp:docPr id="52" name="Picture 52" descr="Image result for textured effects printing with crumpled plastic ba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extured effects printing with crumpled plastic ba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22" cy="16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F2F" w:rsidRDefault="00935F2F" w:rsidP="00DC7794">
      <w:pPr>
        <w:pStyle w:val="ListParagraph"/>
      </w:pPr>
    </w:p>
    <w:p w:rsidR="00935F2F" w:rsidRDefault="00935F2F" w:rsidP="00DC7794">
      <w:pPr>
        <w:pStyle w:val="ListParagraph"/>
      </w:pPr>
    </w:p>
    <w:p w:rsidR="00935F2F" w:rsidRDefault="00935F2F" w:rsidP="00935F2F">
      <w:pPr>
        <w:pStyle w:val="ListParagraph"/>
        <w:numPr>
          <w:ilvl w:val="0"/>
          <w:numId w:val="2"/>
        </w:numPr>
      </w:pPr>
      <w:r>
        <w:t xml:space="preserve">Printing background with items such as leaves / feathers / </w:t>
      </w:r>
    </w:p>
    <w:p w:rsidR="00CD35D9" w:rsidRDefault="00CD35D9" w:rsidP="00CD35D9">
      <w:pPr>
        <w:pStyle w:val="ListParagraph"/>
      </w:pPr>
      <w:r>
        <w:rPr>
          <w:noProof/>
          <w:color w:val="0000FF"/>
          <w:lang w:eastAsia="en-GB"/>
        </w:rPr>
        <w:drawing>
          <wp:inline distT="0" distB="0" distL="0" distR="0" wp14:anchorId="46AB88C7" wp14:editId="5B6116B6">
            <wp:extent cx="1962150" cy="1309210"/>
            <wp:effectExtent l="0" t="0" r="0" b="5715"/>
            <wp:docPr id="23" name="irc_mi" descr="Related image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06" cy="13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2D6FC68D" wp14:editId="44585C85">
            <wp:extent cx="1733550" cy="2241069"/>
            <wp:effectExtent l="0" t="0" r="0" b="6985"/>
            <wp:docPr id="54" name="irc_mi" descr="Image result for printing with feathers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inting with feathers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35" cy="22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eastAsia="en-GB"/>
        </w:rPr>
        <w:t xml:space="preserve">  </w:t>
      </w:r>
      <w:r>
        <w:rPr>
          <w:noProof/>
          <w:color w:val="0000FF"/>
          <w:lang w:eastAsia="en-GB"/>
        </w:rPr>
        <w:drawing>
          <wp:inline distT="0" distB="0" distL="0" distR="0" wp14:anchorId="404B7324" wp14:editId="5C81D8F0">
            <wp:extent cx="2219325" cy="1480806"/>
            <wp:effectExtent l="0" t="0" r="0" b="5715"/>
            <wp:docPr id="53" name="irc_mi" descr="Image result for caroline bell art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oline bell art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06" cy="148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5D9" w:rsidSect="00646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A2D54"/>
    <w:multiLevelType w:val="hybridMultilevel"/>
    <w:tmpl w:val="6CF2F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10196"/>
    <w:multiLevelType w:val="hybridMultilevel"/>
    <w:tmpl w:val="0584E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86A"/>
    <w:rsid w:val="000D165E"/>
    <w:rsid w:val="0024786A"/>
    <w:rsid w:val="003B0884"/>
    <w:rsid w:val="00437F5C"/>
    <w:rsid w:val="0046201F"/>
    <w:rsid w:val="0051383A"/>
    <w:rsid w:val="00641046"/>
    <w:rsid w:val="00646D91"/>
    <w:rsid w:val="006E7A14"/>
    <w:rsid w:val="00935F2F"/>
    <w:rsid w:val="00A1500B"/>
    <w:rsid w:val="00CD35D9"/>
    <w:rsid w:val="00D54B38"/>
    <w:rsid w:val="00DC7794"/>
    <w:rsid w:val="00DE4CC6"/>
    <w:rsid w:val="00D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793C8-B5AE-498E-BE04-02027E67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86A"/>
    <w:pPr>
      <w:ind w:left="720"/>
      <w:contextualSpacing/>
    </w:pPr>
  </w:style>
  <w:style w:type="character" w:customStyle="1" w:styleId="ircsu">
    <w:name w:val="irc_su"/>
    <w:basedOn w:val="DefaultParagraphFont"/>
    <w:rsid w:val="00646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9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405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79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20038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40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37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477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884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505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32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69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497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2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8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27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73039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1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50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4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65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47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63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513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901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39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3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323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3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6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24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5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76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17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388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831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388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714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004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91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26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619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38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9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34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8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97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75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3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97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544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141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215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43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451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749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55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9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1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478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638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70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85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9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767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26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174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6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4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9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5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00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94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441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3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29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80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80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63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46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32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20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542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5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8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7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7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0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8774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1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6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82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2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681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061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612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92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753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.uk/url?sa=i&amp;rct=j&amp;q=&amp;esrc=s&amp;source=images&amp;cd=&amp;cad=rja&amp;uact=8&amp;ved=0ahUKEwi25cSFoovWAhUBlRQKHXAUDeYQjRwIBw&amp;url=https://www.pinterest.com/explore/marble-painting/&amp;psig=AFQjCNGQ2AbdM3iAs9I7f-bYRW2DW6iVBQ&amp;ust=1504605396317692" TargetMode="External"/><Relationship Id="rId21" Type="http://schemas.openxmlformats.org/officeDocument/2006/relationships/hyperlink" Target="http://www.google.co.uk/url?sa=i&amp;rct=j&amp;q=&amp;esrc=s&amp;source=images&amp;cd=&amp;cad=rja&amp;uact=8&amp;ved=0ahUKEwiN-sKZsYvWAhWBXhoKHYN1A6QQjRwIBw&amp;url=http://stylowi.pl/fryzjer/64729/kawa-czy-herbata&amp;psig=AFQjCNF_U2bIwpt_wwNgq9C7SvMGA02WyA&amp;ust=1504609383970002" TargetMode="External"/><Relationship Id="rId42" Type="http://schemas.openxmlformats.org/officeDocument/2006/relationships/hyperlink" Target="https://www.google.co.uk/url?sa=i&amp;rct=j&amp;q=&amp;esrc=s&amp;source=images&amp;cd=&amp;cad=rja&amp;uact=8&amp;ved=0ahUKEwig78uHtovWAhVIDxoKHe0JDKkQjRwIBw&amp;url=https://www.a-n.co.uk/news/events-architecture-and-the-body-heavy-industry-and-a-new-collective&amp;psig=AFQjCNGU3u7JVVRika5nQaco6sDVm52v6A&amp;ust=1504610730458034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google.co.uk/url?sa=i&amp;rct=j&amp;q=&amp;esrc=s&amp;source=images&amp;cd=&amp;cad=rja&amp;uact=8&amp;ved=0ahUKEwiiqZPPsYvWAhUHRhQKHT36CegQjRwIBw&amp;url=https://www.pinterest.com/pin/483503709975430101/&amp;psig=AFQjCNHGJI5yUveFBPIZcbPphb3HvSyZPg&amp;ust=1504609562873038" TargetMode="External"/><Relationship Id="rId84" Type="http://schemas.openxmlformats.org/officeDocument/2006/relationships/hyperlink" Target="https://www.google.co.uk/url?sa=i&amp;rct=j&amp;q=&amp;esrc=s&amp;source=images&amp;cd=&amp;cad=rja&amp;uact=8&amp;ved=0ahUKEwjUkd-7tIvWAhVCiRoKHViACagQjRwIBw&amp;url=https://www.pinterest.com/explore/coffee-art/&amp;psig=AFQjCNHpYQWI1HjyR79YSCTIzW-IUK5JeA&amp;ust=1504610279254596" TargetMode="External"/><Relationship Id="rId89" Type="http://schemas.openxmlformats.org/officeDocument/2006/relationships/image" Target="media/image44.jpeg"/><Relationship Id="rId16" Type="http://schemas.openxmlformats.org/officeDocument/2006/relationships/image" Target="media/image6.jpeg"/><Relationship Id="rId107" Type="http://schemas.openxmlformats.org/officeDocument/2006/relationships/theme" Target="theme/theme1.xml"/><Relationship Id="rId11" Type="http://schemas.openxmlformats.org/officeDocument/2006/relationships/hyperlink" Target="http://www.google.co.uk/url?sa=i&amp;rct=j&amp;q=&amp;esrc=s&amp;source=images&amp;cd=&amp;cad=rja&amp;uact=8&amp;ved=0ahUKEwiIs8aaoYvWAhWBWRQKHefjAOsQjRwIBw&amp;url=http://www.ebay.co.uk/bhp/textured-wallpaper&amp;psig=AFQjCNEwvXC596SfaeSq0NGOMUfBOlK61w&amp;ust=1504605165009810" TargetMode="External"/><Relationship Id="rId32" Type="http://schemas.openxmlformats.org/officeDocument/2006/relationships/hyperlink" Target="https://www.google.co.uk/url?sa=i&amp;rct=j&amp;q=&amp;esrc=s&amp;source=images&amp;cd=&amp;cad=rja&amp;uact=8&amp;ved=0ahUKEwi-_unqoovWAhVPsBQKHXsZCuMQjRwIBw&amp;url=https://www.pinterest.com/explore/paper-marbling/&amp;psig=AFQjCNGhe7ySqTovdFreto5ovIN2wqWdEw&amp;ust=1504605577865396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s://www.google.co.uk/imgres?imgurl=http://elonka.com/kryptos/rubbings/images/ndy.jpg&amp;imgrefurl=http://elonka.com/kryptos/rubbings/images1.html&amp;docid=GzGdjrIOV8NicM&amp;tbnid=SAaDnjMESL-xIM:&amp;vet=10ahUKEwikyPfApIvWAhUFI8AKHRGsDzE4ZBAzCC4oLDAs..i&amp;w=644&amp;h=500&amp;bih=605&amp;biw=1360&amp;q=rubbings&amp;ved=0ahUKEwikyPfApIvWAhUFI8AKHRGsDzE4ZBAzCC4oLDAs&amp;iact=mrc&amp;uact=8" TargetMode="External"/><Relationship Id="rId74" Type="http://schemas.openxmlformats.org/officeDocument/2006/relationships/image" Target="media/image36.jpeg"/><Relationship Id="rId79" Type="http://schemas.openxmlformats.org/officeDocument/2006/relationships/image" Target="media/image39.jpeg"/><Relationship Id="rId102" Type="http://schemas.openxmlformats.org/officeDocument/2006/relationships/hyperlink" Target="http://www.google.co.uk/url?sa=i&amp;rct=j&amp;q=&amp;esrc=s&amp;source=images&amp;cd=&amp;cad=rja&amp;uact=8&amp;ved=0ahUKEwjcu9jlyYvWAhVC0xQKHajuC-0QjRwIBw&amp;url=http://shelleysdavies.com/light-as-a-feather/&amp;psig=AFQjCNFC-eMwZOuin1vMff1PUOpvf6MDSg&amp;ust=1504616051799946" TargetMode="External"/><Relationship Id="rId5" Type="http://schemas.openxmlformats.org/officeDocument/2006/relationships/hyperlink" Target="https://www.google.co.uk/url?sa=i&amp;rct=j&amp;q=&amp;esrc=s&amp;source=images&amp;cd=&amp;cad=rja&amp;uact=8&amp;ved=0ahUKEwiMn5aCnYvWAhXBoRQKHdlRCO0QjRwIBw&amp;url=https://corkartsupplies.com/Board-And-Card/&amp;psig=AFQjCNG67CGmwgEBblEC1sSJ3sPpUMrgLg&amp;ust=1504604047123040" TargetMode="External"/><Relationship Id="rId90" Type="http://schemas.openxmlformats.org/officeDocument/2006/relationships/hyperlink" Target="https://www.google.co.uk/url?sa=i&amp;rct=j&amp;q=&amp;esrc=s&amp;source=images&amp;cd=&amp;cad=rja&amp;uact=8&amp;ved=0ahUKEwjiksnktIvWAhVHNxQKHcJkBukQjRwIBw&amp;url=https://www.pinterest.com/explore/coffee-staining/&amp;psig=AFQjCNHpYQWI1HjyR79YSCTIzW-IUK5JeA&amp;ust=1504610279254596" TargetMode="External"/><Relationship Id="rId95" Type="http://schemas.openxmlformats.org/officeDocument/2006/relationships/image" Target="media/image47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www.google.co.uk/url?sa=i&amp;rct=j&amp;q=&amp;esrc=s&amp;source=images&amp;cd=&amp;cad=rja&amp;uact=8&amp;ved=0ahUKEwiAgYSvnovWAhVJcRQKHUvJC-sQjRwIBw&amp;url=https://www.pinterest.com/stampwithsandy/wetlands-stampin-up/&amp;psig=AFQjCNGxD06v2d0V1L3eGXenxYTjqe57ww&amp;ust=1504604125662581" TargetMode="External"/><Relationship Id="rId64" Type="http://schemas.openxmlformats.org/officeDocument/2006/relationships/hyperlink" Target="https://www.google.co.uk/url?sa=i&amp;rct=j&amp;q=&amp;esrc=s&amp;source=images&amp;cd=&amp;cad=rja&amp;uact=8&amp;ved=0ahUKEwi56d2ZpYvWAhXCQBQKHfn-CesQjRwIBw&amp;url=https://eve512408.wordpress.com/assignment-3/research-and-reflection-part-three/other-drawings-3/&amp;psig=AFQjCNFxLiPLI-Cp3Gbn7zcGua9yG-6qBw&amp;ust=1504606178001128" TargetMode="External"/><Relationship Id="rId69" Type="http://schemas.openxmlformats.org/officeDocument/2006/relationships/image" Target="media/image33.jpeg"/><Relationship Id="rId80" Type="http://schemas.openxmlformats.org/officeDocument/2006/relationships/hyperlink" Target="https://www.google.co.uk/url?sa=i&amp;rct=j&amp;q=&amp;esrc=s&amp;source=images&amp;cd=&amp;cad=rja&amp;uact=8&amp;ved=0ahUKEwjF88err4vWAhWCWBoKHfzqA5kQjRwIBw&amp;url=https://www.pinterest.com/moniccx/jenny-grant/&amp;psig=AFQjCNE0zA4WSrefgKRKv2pZoZcsMCWUMg&amp;ust=1504608886648889" TargetMode="External"/><Relationship Id="rId85" Type="http://schemas.openxmlformats.org/officeDocument/2006/relationships/image" Target="media/image42.jpeg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source=images&amp;cd=&amp;cad=rja&amp;uact=8&amp;ved=0ahUKEwjGn43NoYvWAhWIOhQKHS14A-YQjRwIBw&amp;url=http://sketchbook.cheapjoes.com/2015/04/papers-and-bubbles-and-oats-oh-my/&amp;psig=AFQjCNFIxIYTYvnM578qarSVET6KEWdk4w&amp;ust=1504605256492284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google.co.uk/imgres?imgurl=https://image.shutterstock.com/z/stock-photo-old-textured-paper-with-golden-dots-9112612.jpg&amp;imgrefurl=http://www.shutterstock.com/pic-9112612/stock-photo-old-textured-paper-with-golden-dots.html&amp;docid=PB0_HbkDiYwyjM&amp;tbnid=y3Pl9l0JiVP73M:&amp;vet=10ahUKEwj-jsSLn4vWAhVCDcAKHc3ODgUQMwjOAihIMEg..i&amp;w=1500&amp;h=1094&amp;bih=605&amp;biw=1360&amp;q=textured%20paper&amp;ved=0ahUKEwj-jsSLn4vWAhVCDcAKHc3ODgUQMwjOAihIMEg&amp;iact=mrc&amp;uact=8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1.jpeg"/><Relationship Id="rId108" Type="http://schemas.openxmlformats.org/officeDocument/2006/relationships/customXml" Target="../customXml/item1.xml"/><Relationship Id="rId54" Type="http://schemas.openxmlformats.org/officeDocument/2006/relationships/hyperlink" Target="https://www.google.co.uk/url?sa=i&amp;rct=j&amp;q=&amp;esrc=s&amp;source=images&amp;cd=&amp;cad=rja&amp;uact=8&amp;ved=0ahUKEwi--LaStYvWAhXE7BQKHduIAukQjRwIBw&amp;url=https://www.123rf.com/photo_32952038_crinkled-tinfoil-aluminum-foil-wrinkled-aluminum-foil-photo.html&amp;psig=AFQjCNGWKEXX4XIR3JW6yhfZZ7YoSpYJYA&amp;ust=1504610498673874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s://www.google.co.uk/url?sa=i&amp;rct=j&amp;q=&amp;esrc=s&amp;source=images&amp;cd=&amp;cad=rja&amp;uact=8&amp;ved=0ahUKEwjHwZTVsovWAhXE7xQKHc-ZC-YQjRwIBw&amp;url=https://www.pinterest.com/aislingdoyle199/burn/&amp;psig=AFQjCNH51FAhYo8FqkdWWOq8QuKaG7TwRw&amp;ust=1504609814599186" TargetMode="External"/><Relationship Id="rId91" Type="http://schemas.openxmlformats.org/officeDocument/2006/relationships/image" Target="media/image45.jpeg"/><Relationship Id="rId96" Type="http://schemas.openxmlformats.org/officeDocument/2006/relationships/hyperlink" Target="https://www.google.co.uk/url?sa=i&amp;rct=j&amp;q=&amp;esrc=s&amp;source=images&amp;cd=&amp;cad=rja&amp;uact=8&amp;ved=0ahUKEwjCr5iKuIvWAhVBWRQKHWj4BuYQjRwIBw&amp;url=https://www.youtube.com/watch?v%3DBgDzujZMAEY&amp;psig=AFQjCNHVYvj05bU6PvP2rh8cfuZCQsfBQQ&amp;ust=150461122420089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google.co.uk/imgres?imgurl=https://previews.123rf.com/images/oapril/oapril1107/oapril110700035/9862436-Textured-paper-background-in-green-and-blue-Stock-Photo-scrapbooking-paper-texture.jpg&amp;imgrefurl=http://www.123rf.com/photo_9862436_textured-paper-background-in-green-and-blue.html&amp;docid=3dhbhsvQyPqEdM&amp;tbnid=xSugJnj2_37jhM:&amp;vet=10ahUKEwiwgPaRn4vWAhXjAsAKHeEkAB84ZBAzCFUoUjBS..i&amp;w=1300&amp;h=1300&amp;bih=605&amp;biw=1360&amp;q=textured%20paper&amp;ved=0ahUKEwiwgPaRn4vWAhXjAsAKHeEkAB84ZBAzCFUoUjBS&amp;iact=mrc&amp;uact=8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google.co.uk/url?sa=i&amp;rct=j&amp;q=&amp;esrc=s&amp;source=images&amp;cd=&amp;cad=rja&amp;uact=8&amp;ved=0ahUKEwi30pW3oovWAhUE1xQKHaYbDewQjRwIBw&amp;url=https://www.pinterest.com/explore/paper-marbling/&amp;psig=AFQjCNH-dQ3XIZdOya1COrKMQKlMfvpilg&amp;ust=1504605499332445" TargetMode="External"/><Relationship Id="rId36" Type="http://schemas.openxmlformats.org/officeDocument/2006/relationships/hyperlink" Target="https://www.google.co.uk/url?sa=i&amp;rct=j&amp;q=&amp;esrc=s&amp;source=images&amp;cd=&amp;cad=rja&amp;uact=8&amp;ved=0ahUKEwipytGxqIvWAhXCWBQKHVTuD-sQjRwIBw&amp;url=https://za.pinterest.com/pin/367887863289147353/&amp;psig=AFQjCNHGH9i0b3KObAP9GMZsHDPbJ0P_tw&amp;ust=1504607085558059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s://www.google.co.uk/url?sa=i&amp;rct=j&amp;q=&amp;esrc=s&amp;source=images&amp;cd=&amp;cad=rja&amp;uact=8&amp;ved=0ahUKEwijuMP_nYvWAhVI6RQKHV9LBOkQjRwIBw&amp;url=https://www.youtube.com/watch?v%3DYqCeuoH1dLU&amp;psig=AFQjCNGxD06v2d0V1L3eGXenxYTjqe57ww&amp;ust=1504604125662581" TargetMode="External"/><Relationship Id="rId52" Type="http://schemas.openxmlformats.org/officeDocument/2006/relationships/hyperlink" Target="https://www.google.co.uk/imgres?imgurl=https://3.imimg.com/data3/NU/BO/MY-1745938/textured-paper-250x250.jpg&amp;imgrefurl=https://dir.indiamart.com/delhi/textured-paper.html&amp;docid=oGSl_AlEUSxc8M&amp;tbnid=DA_hCeWbqgqjlM:&amp;vet=10ahUKEwj-jsSLn4vWAhVCDcAKHc3ODgUQMwjNAihHMEc..i&amp;w=193&amp;h=250&amp;bih=605&amp;biw=1360&amp;q=textured%20paper&amp;ved=0ahUKEwj-jsSLn4vWAhVCDcAKHc3ODgUQMwjNAihHMEc&amp;iact=mrc&amp;uact=8" TargetMode="External"/><Relationship Id="rId60" Type="http://schemas.openxmlformats.org/officeDocument/2006/relationships/hyperlink" Target="https://www.google.co.uk/imgres?imgurl=https://www.notimeforflashcards.com/wp-content/uploads/2010/10/121.jpg&amp;imgrefurl=https://www.notimeforflashcards.com/2010/10/leaf-rubbing-tree.html&amp;docid=Ql36rzlQc4bzJM&amp;tbnid=jCv8Mg5QDXlyMM:&amp;vet=10ahUKEwikyPfApIvWAhUFI8AKHRGsDzE4ZBAzCFgoVjBW..i&amp;w=450&amp;h=337&amp;bih=605&amp;biw=1360&amp;q=rubbings&amp;ved=0ahUKEwikyPfApIvWAhUFI8AKHRGsDzE4ZBAzCFgoVjBW&amp;iact=mrc&amp;uact=8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s://www.google.co.uk/url?sa=i&amp;rct=j&amp;q=&amp;esrc=s&amp;source=images&amp;cd=&amp;cad=rja&amp;uact=8&amp;ved=0ahUKEwjlsPCYs4vWAhWD8RQKHSauAuQQjRwIBw&amp;url=https://www.pinterest.com/bekivaile/burnt/&amp;psig=AFQjCNH51FAhYo8FqkdWWOq8QuKaG7TwRw&amp;ust=1504609814599186" TargetMode="External"/><Relationship Id="rId78" Type="http://schemas.openxmlformats.org/officeDocument/2006/relationships/image" Target="media/image38.jpeg"/><Relationship Id="rId81" Type="http://schemas.openxmlformats.org/officeDocument/2006/relationships/image" Target="media/image40.jpeg"/><Relationship Id="rId86" Type="http://schemas.openxmlformats.org/officeDocument/2006/relationships/hyperlink" Target="http://www.google.co.uk/url?sa=i&amp;rct=j&amp;q=&amp;esrc=s&amp;source=images&amp;cd=&amp;cad=rja&amp;uact=8&amp;ved=0ahUKEwjUkd-7tIvWAhVCiRoKHViACagQjRwIBw&amp;url=http://naldzgraphics.net/textures/free-stain-texture/&amp;psig=AFQjCNHpYQWI1HjyR79YSCTIzW-IUK5JeA&amp;ust=1504610279254596" TargetMode="External"/><Relationship Id="rId94" Type="http://schemas.openxmlformats.org/officeDocument/2006/relationships/hyperlink" Target="https://www.google.co.uk/imgres?imgurl=https://i.pinimg.com/736x/44/be/2e/44be2eb038b4e2580452e7b6ef56b2b3--textile-products-marble-print.jpg&amp;imgrefurl=https://www.pinterest.co.uk/explore/marble-print/&amp;docid=YpjwhRpxeXTwGM&amp;tbnid=UASQstTE5QvweM:&amp;vet=10ahUKEwjAy7bnt4vWAhWpBcAKHR-1CJg4ZBAzCAooCDAI..i&amp;w=550&amp;h=778&amp;itg=1&amp;bih=605&amp;biw=1360&amp;q=textured%20effects%20printing%20with%20crumpled%20plastic%20bag&amp;ved=0ahUKEwjAy7bnt4vWAhWpBcAKHR-1CJg4ZBAzCAooCDAI&amp;iact=mrc&amp;uact=8" TargetMode="External"/><Relationship Id="rId99" Type="http://schemas.openxmlformats.org/officeDocument/2006/relationships/image" Target="media/image49.jpeg"/><Relationship Id="rId101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jR_bbDnYvWAhXEzxQKHQgzA8gQjRwIBw&amp;url=http://www.123rf.com/photo_8255159_torn-brown-card-board-paper-on-white-background.html&amp;psig=AFQjCNGxD06v2d0V1L3eGXenxYTjqe57ww&amp;ust=1504604125662581" TargetMode="External"/><Relationship Id="rId13" Type="http://schemas.openxmlformats.org/officeDocument/2006/relationships/hyperlink" Target="http://www.google.co.uk/url?sa=i&amp;rct=j&amp;q=&amp;esrc=s&amp;source=images&amp;cd=&amp;cad=rja&amp;uact=8&amp;ved=0ahUKEwjcqYCsoYvWAhXCOhQKHfWdA4AQjRwIBw&amp;url=http://www.libertycakesuk.com/prepare-the-paintable-textured-wallpaper/top-paintable-textured-wallpaper/&amp;psig=AFQjCNEwvXC596SfaeSq0NGOMUfBOlK61w&amp;ust=1504605165009810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jpeg"/><Relationship Id="rId109" Type="http://schemas.openxmlformats.org/officeDocument/2006/relationships/customXml" Target="../customXml/item2.xml"/><Relationship Id="rId34" Type="http://schemas.openxmlformats.org/officeDocument/2006/relationships/hyperlink" Target="https://www.google.co.uk/imgres?imgurl=http://www.ruthbleakley.com/blog/wp-content/uploads/2013/11/Suinagashi-Troubleshooting-5.jpg&amp;imgrefurl=http://www.ruthbleakley.com/blog/2013/11/suminagashi-marbling-tips/&amp;docid=CtriweXUaQJlzM&amp;tbnid=Yg7zrKLut9uFlM:&amp;vet=10ahUKEwiAxffYoovWAhVXF8AKHT4QCQAQMwhMKBgwGA..i&amp;w=475&amp;h=329&amp;bih=605&amp;biw=1360&amp;q=wtwe%20with%20ink%20droplets%20art%20on%20paper%20marbling&amp;ved=0ahUKEwiAxffYoovWAhVXF8AKHT4QCQAQMwhMKBgwGA&amp;iact=mrc&amp;uact=8" TargetMode="External"/><Relationship Id="rId50" Type="http://schemas.openxmlformats.org/officeDocument/2006/relationships/hyperlink" Target="https://www.google.co.uk/url?sa=i&amp;rct=j&amp;q=&amp;esrc=s&amp;source=images&amp;cd=&amp;cad=rja&amp;uact=8&amp;ved=0ahUKEwiott-Un4vWAhWMOxQKHQOJAuwQjRwIBw&amp;url=https://inspirationhut.net/design-resources/designer-must-haves-free-high-resolution-paper-textures/&amp;psig=AFQjCNFbJeB0IcFlQwZTH99VaLBJpqsozQ&amp;ust=1504604610013184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7.jpeg"/><Relationship Id="rId97" Type="http://schemas.openxmlformats.org/officeDocument/2006/relationships/image" Target="media/image48.jpeg"/><Relationship Id="rId104" Type="http://schemas.openxmlformats.org/officeDocument/2006/relationships/hyperlink" Target="https://www.google.co.uk/url?sa=i&amp;rct=j&amp;q=&amp;esrc=s&amp;source=images&amp;cd=&amp;cad=rja&amp;uact=8&amp;ved=0ahUKEwitgpfAyYvWAhVJNxQKHXG0BCQQjRwIBw&amp;url=https://carolinebelltextiles.wordpress.com/category/dyeing/&amp;psig=AFQjCNGrUxlNUTc7mha8im9rzR3mFcnQrA&amp;ust=1504615795499810" TargetMode="External"/><Relationship Id="rId7" Type="http://schemas.openxmlformats.org/officeDocument/2006/relationships/hyperlink" Target="http://www.google.co.uk/url?sa=i&amp;rct=j&amp;q=&amp;esrc=s&amp;source=images&amp;cd=&amp;cad=rja&amp;uact=8&amp;ved=0ahUKEwiC4OConYvWAhVMPxQKHZClAOYQjRwIBw&amp;url=http://www.123rf.com/photo_11582939_high-resolution-torn-card-texture-with-copy-space.html&amp;psig=AFQjCNGxD06v2d0V1L3eGXenxYTjqe57ww&amp;ust=1504604125662581" TargetMode="External"/><Relationship Id="rId71" Type="http://schemas.openxmlformats.org/officeDocument/2006/relationships/hyperlink" Target="https://www.google.co.uk/url?sa=i&amp;rct=j&amp;q=&amp;esrc=s&amp;source=images&amp;cd=&amp;cad=rja&amp;uact=8&amp;ved=0ahUKEwiIsMObsovWAhXIVxQKHds6C-0QjRwIBw&amp;url=https://www.pinterest.com/pin/305330049717706907/&amp;psig=AFQjCNE5e5gsuWKP3cCp5tRHYVERqrYxfw&amp;ust=1504609704910922" TargetMode="External"/><Relationship Id="rId92" Type="http://schemas.openxmlformats.org/officeDocument/2006/relationships/hyperlink" Target="https://www.google.co.uk/imgres?imgurl=http://i.dailymail.co.uk/i/pix/2012/02/25/article-2106361-11E73B40000005DC-392_634x407.jpg&amp;imgrefurl=http://www.dailymail.co.uk/news/article-2106361/Wake-paint-coffee-Artist-creates-portraits-using-stains-mug.html&amp;docid=tujEff4iNeC4VM&amp;tbnid=AbNZ1b7sYlSF3M:&amp;vet=10ahUKEwjp6t_utIvWAhVCLcAKHaHZBTY4ZBAzCAcoBTAF..i&amp;w=634&amp;h=407&amp;bih=605&amp;biw=1360&amp;q=tea%20and%20coffee%20stained%20art&amp;ved=0ahUKEwjp6t_utIvWAhVCLcAKHaHZBTY4ZBAzCAcoBTAF&amp;iact=mrc&amp;uact=8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www.google.co.uk/imgres?imgurl=https://ak5.picdn.net/shutterstock/videos/21387919/thumb/10.jpg&amp;imgrefurl=http://www.shutterstock.com/video/clip-2889109-stock-footage-ink-drop-drip-in-water-stock-footage.html&amp;docid=DH0c2wDzqRS4QM&amp;tbnid=aVLUMyPOR9PYfM:&amp;vet=10ahUKEwi39aGcpIvWAhXpIcAKHRVSBcsQMwhuKD8wPw..i&amp;w=852&amp;h=480&amp;bih=605&amp;biw=1360&amp;q=water%20on%20paper%20with%20ink%20droplets%20art&amp;ved=0ahUKEwi39aGcpIvWAhXpIcAKHRVSBcsQMwhuKD8wPw&amp;iact=mrc&amp;uact=8" TargetMode="External"/><Relationship Id="rId40" Type="http://schemas.openxmlformats.org/officeDocument/2006/relationships/hyperlink" Target="https://www.google.co.uk/url?sa=i&amp;rct=j&amp;q=&amp;esrc=s&amp;source=images&amp;cd=&amp;cad=rja&amp;uact=8&amp;ved=&amp;url=https://www.pinterest.com/pin/287174913712919171/&amp;psig=AFQjCNGU3u7JVVRika5nQaco6sDVm52v6A&amp;ust=1504610730458034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www.google.co.uk/imgres?imgurl=https://i.pinimg.com/736x/97/3d/1b/973d1bec16290863f2b1028da209ce97--bubble-painting-bubble-art.jpg&amp;imgrefurl=https://www.pinterest.com/explore/water-art/&amp;docid=x0W4M5w5puFErM&amp;tbnid=3F24eDk0sZ3tjM:&amp;vet=10ahUKEwizh-S3o4vWAhVFLMAKHRw2BRcQMwhFKBYwFg..i&amp;w=724&amp;h=887&amp;bih=605&amp;biw=1360&amp;q=water%20on%20paper%20with%20ink%20droplets%20art&amp;ved=0ahUKEwizh-S3o4vWAhVFLMAKHRw2BRcQMwhFKBYwFg&amp;iact=mrc&amp;uact=8" TargetMode="External"/><Relationship Id="rId87" Type="http://schemas.openxmlformats.org/officeDocument/2006/relationships/image" Target="media/image43.jpeg"/><Relationship Id="rId110" Type="http://schemas.openxmlformats.org/officeDocument/2006/relationships/customXml" Target="../customXml/item3.xml"/><Relationship Id="rId61" Type="http://schemas.openxmlformats.org/officeDocument/2006/relationships/image" Target="media/image29.jpeg"/><Relationship Id="rId82" Type="http://schemas.openxmlformats.org/officeDocument/2006/relationships/hyperlink" Target="http://dst15js82dk7j.cloudfront.net/28913/46554536-KS9X7.jpg" TargetMode="External"/><Relationship Id="rId19" Type="http://schemas.openxmlformats.org/officeDocument/2006/relationships/hyperlink" Target="http://www.google.co.uk/url?sa=i&amp;rct=j&amp;q=&amp;esrc=s&amp;source=images&amp;cd=&amp;cad=rja&amp;uact=8&amp;ved=0ahUKEwjGjovqoYvWAhUGvhQKHSRwDeMQjRwIBw&amp;url=http://www.nitaleland.com/faq/watercolorfaq.htm&amp;psig=AFQjCNFIxIYTYvnM578qarSVET6KEWdk4w&amp;ust=1504605256492284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www.google.co.uk/url?sa=i&amp;rct=j&amp;q=&amp;esrc=s&amp;source=images&amp;cd=&amp;cad=rja&amp;uact=8&amp;ved=0ahUKEwirte_ZoovWAhVI7RQKHek6BuYQjRwIBw&amp;url=https://www.pinterest.com/pin/503981014531109288/&amp;psig=AFQjCNGhe7ySqTovdFreto5ovIN2wqWdEw&amp;ust=1504605577865396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www.google.co.uk/url?sa=i&amp;rct=j&amp;q=&amp;esrc=s&amp;source=images&amp;cd=&amp;cad=rja&amp;uact=8&amp;ved=0ahUKEwj36MTOs4vWAhWCVRQKHUMQAesQjRwIBw&amp;url=https://www.pinterest.com/bekivaile/burnt/&amp;psig=AFQjCNH51FAhYo8FqkdWWOq8QuKaG7TwRw&amp;ust=1504609814599186" TargetMode="External"/><Relationship Id="rId77" Type="http://schemas.openxmlformats.org/officeDocument/2006/relationships/hyperlink" Target="https://www.google.co.uk/url?sa=i&amp;rct=j&amp;q=&amp;esrc=s&amp;source=images&amp;cd=&amp;cad=rja&amp;uact=8&amp;ved=0ahUKEwiM9PXosovWAhXGwBQKHcSmCucQjRwIBw&amp;url=https://www.pinterest.com/bekivaile/burnt/&amp;psig=AFQjCNH51FAhYo8FqkdWWOq8QuKaG7TwRw&amp;ust=1504609814599186" TargetMode="External"/><Relationship Id="rId100" Type="http://schemas.openxmlformats.org/officeDocument/2006/relationships/hyperlink" Target="https://www.google.co.uk/url?sa=i&amp;rct=j&amp;q=&amp;esrc=s&amp;source=images&amp;cd=&amp;cad=rja&amp;uact=8&amp;ved=0ahUKEwilssrjyIvWAhUSrRQKHbtODucQjRwIBw&amp;url=https://carolinebelltextiles.wordpress.com/tag/common/&amp;psig=AFQjCNGrUxlNUTc7mha8im9rzR3mFcnQrA&amp;ust=1504615795499810" TargetMode="External"/><Relationship Id="rId105" Type="http://schemas.openxmlformats.org/officeDocument/2006/relationships/image" Target="media/image52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5.jpeg"/><Relationship Id="rId93" Type="http://schemas.openxmlformats.org/officeDocument/2006/relationships/image" Target="media/image46.jpeg"/><Relationship Id="rId98" Type="http://schemas.openxmlformats.org/officeDocument/2006/relationships/hyperlink" Target="https://www.google.co.uk/imgres?imgurl=http://diy.sndimg.com/content/dam/images/diy/fullset/2011/2/24/33/RX-DK-DIY292016_rag-rolling_s4x3.jpg.rend.hgtvcom.1280.960.suffix/1420851684509.jpeg&amp;imgrefurl=http://www.diynetwork.com/how-to/skills-and-know-how/painting/how-to-create-decorative-paint-techniques&amp;docid=y1oeO9o3bj5gaM&amp;tbnid=yriwGplXDsPsNM:&amp;vet=10ahUKEwjwxK_dt4vWAhVQF8AKHbn3BpwQMwhkKDUwNQ..i&amp;w=1280&amp;h=960&amp;bih=605&amp;biw=1360&amp;q=textured%20effects%20printing%20with%20crumpled%20plastic%20bag&amp;ved=0ahUKEwjwxK_dt4vWAhVQF8AKHbn3BpwQMwhkKDUwNQ&amp;iact=mrc&amp;uact=8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://www.google.co.uk/url?sa=i&amp;rct=j&amp;q=&amp;esrc=s&amp;source=images&amp;cd=&amp;cad=rja&amp;uact=8&amp;ved=0ahUKEwjI3diRnovWAhUCyRQKHQdnC-QQjRwIBw&amp;url=http://www.123rf.com/photo_11586877_useful-torn-card-texture-with-copy-space.html&amp;psig=AFQjCNGxD06v2d0V1L3eGXenxYTjqe57ww&amp;ust=1504604125662581" TargetMode="External"/><Relationship Id="rId67" Type="http://schemas.openxmlformats.org/officeDocument/2006/relationships/image" Target="media/image32.jpeg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62" Type="http://schemas.openxmlformats.org/officeDocument/2006/relationships/hyperlink" Target="https://www.google.co.uk/imgres?imgurl=http://childrensmuseumofphoenix.org/wp-content/uploads/2017/04/Coin-Rubbings-002.jpg?x80507&amp;imgrefurl=http://childrensmuseumofphoenix.org/events/giant-coin-rubbings/&amp;docid=qELU_dXj4zBLbM&amp;tbnid=DnBLKtb7PqOsAM:&amp;vet=10ahUKEwjr2pX3pIvWAhXHC8AKHbliC1wQMwhsKD0wPQ..i&amp;w=1387&amp;h=923&amp;itg=1&amp;bih=605&amp;biw=1360&amp;q=rubbings%20coins&amp;ved=0ahUKEwjr2pX3pIvWAhXHC8AKHbliC1wQMwhsKD0wPQ&amp;iact=mrc&amp;uact=8" TargetMode="External"/><Relationship Id="rId83" Type="http://schemas.openxmlformats.org/officeDocument/2006/relationships/image" Target="media/image41.jpeg"/><Relationship Id="rId88" Type="http://schemas.openxmlformats.org/officeDocument/2006/relationships/hyperlink" Target="https://www.google.co.uk/url?sa=i&amp;rct=j&amp;q=&amp;esrc=s&amp;source=images&amp;cd=&amp;cad=rja&amp;uact=8&amp;ved=0ahUKEwim9bzXtIvWAhWCUhoKHSUVAp0QjRwIBw&amp;url=https://www.pinterest.com/mistermacchiato/coffee-art/&amp;psig=AFQjCNHpYQWI1HjyR79YSCTIzW-IUK5JeA&amp;ust=15046102792545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6" ma:contentTypeDescription="Create a new document." ma:contentTypeScope="" ma:versionID="c53ae5d190286432e5dd9f1433f7be4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328f097eeb6531f7ca0c5f53942f523f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E48EBC-9E03-4F91-A6F5-A80FF574188B}"/>
</file>

<file path=customXml/itemProps2.xml><?xml version="1.0" encoding="utf-8"?>
<ds:datastoreItem xmlns:ds="http://schemas.openxmlformats.org/officeDocument/2006/customXml" ds:itemID="{A3817EEA-C9DD-46DC-94E3-48E2B52E5D97}"/>
</file>

<file path=customXml/itemProps3.xml><?xml version="1.0" encoding="utf-8"?>
<ds:datastoreItem xmlns:ds="http://schemas.openxmlformats.org/officeDocument/2006/customXml" ds:itemID="{2787BE96-5381-4121-ABAD-5C48BF026C4A}"/>
</file>

<file path=docProps/app.xml><?xml version="1.0" encoding="utf-8"?>
<Properties xmlns="http://schemas.openxmlformats.org/officeDocument/2006/extended-properties" xmlns:vt="http://schemas.openxmlformats.org/officeDocument/2006/docPropsVTypes">
  <Template>C8AD6F35</Template>
  <TotalTime>1</TotalTime>
  <Pages>6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Griffiths, Jill</dc:creator>
  <cp:keywords/>
  <dc:description/>
  <cp:lastModifiedBy>Griffiths, Jill</cp:lastModifiedBy>
  <cp:revision>2</cp:revision>
  <dcterms:created xsi:type="dcterms:W3CDTF">2017-09-04T12:57:00Z</dcterms:created>
  <dcterms:modified xsi:type="dcterms:W3CDTF">2017-09-04T12:57:00Z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